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319E0" w14:textId="36B19F72" w:rsidR="00D534D1" w:rsidRPr="00D534D1" w:rsidRDefault="00FB490D" w:rsidP="00D534D1">
      <w:pPr>
        <w:rPr>
          <w:rFonts w:ascii="Times New Roman" w:eastAsia="Times New Roman" w:hAnsi="Times New Roman" w:cs="Times New Roman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4B898" wp14:editId="1A5AA406">
                <wp:simplePos x="0" y="0"/>
                <wp:positionH relativeFrom="column">
                  <wp:posOffset>-173127</wp:posOffset>
                </wp:positionH>
                <wp:positionV relativeFrom="paragraph">
                  <wp:posOffset>-217384</wp:posOffset>
                </wp:positionV>
                <wp:extent cx="6026360" cy="726831"/>
                <wp:effectExtent l="12700" t="12700" r="1905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360" cy="726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002060"/>
                          </a:solidFill>
                          <a:prstDash val="solid"/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870DDF" w14:textId="77777777" w:rsidR="00FB490D" w:rsidRDefault="00FB490D" w:rsidP="00FB490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8B4"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  <w:p w14:paraId="0B2C0FB0" w14:textId="761DFB98" w:rsidR="00FB490D" w:rsidRPr="00AD58B4" w:rsidRDefault="00907326" w:rsidP="00FB490D">
                            <w:pP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BE28EA" w:rsidRPr="00BE28EA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BE28EA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 </w:t>
                            </w:r>
                            <w:r w:rsidR="00FB490D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2019 </w:t>
                            </w:r>
                          </w:p>
                          <w:p w14:paraId="34628717" w14:textId="77777777" w:rsidR="00FB490D" w:rsidRPr="00AD58B4" w:rsidRDefault="00FB490D" w:rsidP="00FB490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AA4B8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65pt;margin-top:-17.1pt;width:474.5pt;height: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" fillcolor="white [3201]" strokecolor="#002060" strokeweight="1.5pt">
                <v:stroke linestyle="thinThin"/>
                <v:textbox>
                  <w:txbxContent>
                    <w:p w14:paraId="4F870DDF" w14:textId="77777777" w:rsidR="00FB490D" w:rsidRDefault="00FB490D" w:rsidP="00FB490D">
                      <w:pPr>
                        <w:jc w:val="center"/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8B4"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  <w:p w14:paraId="0B2C0FB0" w14:textId="761DFB98" w:rsidR="00FB490D" w:rsidRPr="00AD58B4" w:rsidRDefault="00907326" w:rsidP="00FB490D">
                      <w:pP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BE28EA" w:rsidRPr="00BE28EA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BE28EA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 </w:t>
                      </w:r>
                      <w:r w:rsidR="00FB490D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2019 </w:t>
                      </w:r>
                    </w:p>
                    <w:p w14:paraId="34628717" w14:textId="77777777" w:rsidR="00FB490D" w:rsidRPr="00AD58B4" w:rsidRDefault="00FB490D" w:rsidP="00FB490D">
                      <w:pPr>
                        <w:jc w:val="center"/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4D1" w:rsidRPr="00D534D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73A92">
        <w:rPr>
          <w:rFonts w:ascii="Times New Roman" w:eastAsia="Times New Roman" w:hAnsi="Times New Roman" w:cs="Times New Roman"/>
          <w:lang w:eastAsia="en-GB"/>
        </w:rPr>
        <w:instrText xml:space="preserve"> INCLUDEPICTURE "\\\\edmp-sr-001\\var\\folders\\j_\\6yd3g0d9323g56qf75ybxcmh0000gn\\T\\com.microsoft.Word\\WebArchiveCopyPasteTempFiles\\wave-border-png-11.png" \* MERGEFORMAT </w:instrText>
      </w:r>
      <w:r w:rsidR="00D534D1" w:rsidRPr="00D534D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B48F241" w14:textId="21D1F3DA" w:rsidR="00B21455" w:rsidRPr="00B21455" w:rsidRDefault="00B21455" w:rsidP="00B2145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"C:\\var\\folders\\j_\\6yd3g0d9323g56qf75ybxcmh0000gn\\T\\com.microsoft.Word\\WebArchiveCopyPasteTempFiles\\images?q=tbnANd9GcSuQ2Wn8XlCNKitcdMhuTePkYlt8duEPD3Zurq8kWGCSttnx83-" \* MERGEFORMAT </w:instrText>
      </w:r>
      <w:r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8827195" w14:textId="78950303" w:rsidR="00AF221A" w:rsidRPr="00AF221A" w:rsidRDefault="00AF221A" w:rsidP="00AF221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5BDF4E" w14:textId="44855308" w:rsidR="00AF221A" w:rsidRPr="00AF221A" w:rsidRDefault="006165EC" w:rsidP="00AF221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25C91" wp14:editId="66CC25EC">
                <wp:simplePos x="0" y="0"/>
                <wp:positionH relativeFrom="column">
                  <wp:posOffset>2933974</wp:posOffset>
                </wp:positionH>
                <wp:positionV relativeFrom="paragraph">
                  <wp:posOffset>62774</wp:posOffset>
                </wp:positionV>
                <wp:extent cx="2959735" cy="2374808"/>
                <wp:effectExtent l="0" t="0" r="1206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2374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59AC57B" w14:textId="28C70B88" w:rsidR="00660C2F" w:rsidRDefault="00285E35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THANK YOU!!!</w:t>
                            </w:r>
                          </w:p>
                          <w:p w14:paraId="06401EDA" w14:textId="64EC3FB9" w:rsidR="007A6F9D" w:rsidRDefault="007A6F9D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1CA1B46B" w14:textId="49657920" w:rsidR="00EC46D3" w:rsidRDefault="007A6F9D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7A6F9D">
                              <w:rPr>
                                <w:color w:val="002060"/>
                              </w:rPr>
                              <w:t xml:space="preserve">We </w:t>
                            </w:r>
                            <w:r w:rsidR="00285E35">
                              <w:rPr>
                                <w:color w:val="002060"/>
                              </w:rPr>
                              <w:t xml:space="preserve">cannot thank you enough for your support with our Christmas fair! </w:t>
                            </w:r>
                          </w:p>
                          <w:p w14:paraId="54E495E4" w14:textId="605740CA" w:rsidR="00285E35" w:rsidRDefault="00285E35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E5D73FB" w14:textId="77C30971" w:rsidR="00285E35" w:rsidRDefault="00285E35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Children and staff worked so hard to make it a success! You all came out in the rain to support us and </w:t>
                            </w:r>
                            <w:r w:rsidR="000773A9">
                              <w:rPr>
                                <w:color w:val="002060"/>
                              </w:rPr>
                              <w:t>it was great to see each and every one of you</w:t>
                            </w:r>
                            <w:r>
                              <w:rPr>
                                <w:color w:val="002060"/>
                              </w:rPr>
                              <w:t xml:space="preserve">. </w:t>
                            </w:r>
                          </w:p>
                          <w:p w14:paraId="77E6D283" w14:textId="6D26E233" w:rsidR="00285E35" w:rsidRDefault="00285E35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7C0AD0D" w14:textId="65D2E5A1" w:rsidR="00285E35" w:rsidRDefault="00285E35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 raised a</w:t>
                            </w:r>
                            <w:r w:rsidR="000773A9">
                              <w:rPr>
                                <w:color w:val="002060"/>
                              </w:rPr>
                              <w:t xml:space="preserve">n enormous amount, £1,400! This will go directly back into buying books and resources for our ever-improving new library. </w:t>
                            </w:r>
                          </w:p>
                          <w:p w14:paraId="29F34AD5" w14:textId="758AA99D" w:rsidR="000773A9" w:rsidRDefault="000773A9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428375D" w14:textId="017ADB2C" w:rsidR="005726A5" w:rsidRPr="005726A5" w:rsidRDefault="005726A5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225C91" id="Text Box 11" o:spid="_x0000_s1027" type="#_x0000_t202" style="position:absolute;margin-left:231pt;margin-top:4.95pt;width:233.05pt;height:1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" fillcolor="white [3201]" strokecolor="#002060" strokeweight="1pt">
                <v:stroke dashstyle="longDashDot"/>
                <v:textbox>
                  <w:txbxContent>
                    <w:p w14:paraId="559AC57B" w14:textId="28C70B88" w:rsidR="00660C2F" w:rsidRDefault="00285E35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THANK YOU!!!</w:t>
                      </w:r>
                    </w:p>
                    <w:p w14:paraId="06401EDA" w14:textId="64EC3FB9" w:rsidR="007A6F9D" w:rsidRDefault="007A6F9D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1CA1B46B" w14:textId="49657920" w:rsidR="00EC46D3" w:rsidRDefault="007A6F9D" w:rsidP="00FB490D">
                      <w:pPr>
                        <w:jc w:val="center"/>
                        <w:rPr>
                          <w:color w:val="002060"/>
                        </w:rPr>
                      </w:pPr>
                      <w:r w:rsidRPr="007A6F9D">
                        <w:rPr>
                          <w:color w:val="002060"/>
                        </w:rPr>
                        <w:t xml:space="preserve">We </w:t>
                      </w:r>
                      <w:r w:rsidR="00285E35">
                        <w:rPr>
                          <w:color w:val="002060"/>
                        </w:rPr>
                        <w:t xml:space="preserve">cannot thank you enough for your support with our Christmas fair! </w:t>
                      </w:r>
                    </w:p>
                    <w:p w14:paraId="54E495E4" w14:textId="605740CA" w:rsidR="00285E35" w:rsidRDefault="00285E35" w:rsidP="00FB490D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E5D73FB" w14:textId="77C30971" w:rsidR="00285E35" w:rsidRDefault="00285E35" w:rsidP="00FB490D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Children and staff worked so hard to make it a success! You all came out in the rain to support us and </w:t>
                      </w:r>
                      <w:r w:rsidR="000773A9">
                        <w:rPr>
                          <w:color w:val="002060"/>
                        </w:rPr>
                        <w:t>it was great to see each and every one of you</w:t>
                      </w:r>
                      <w:r>
                        <w:rPr>
                          <w:color w:val="002060"/>
                        </w:rPr>
                        <w:t xml:space="preserve">. </w:t>
                      </w:r>
                    </w:p>
                    <w:p w14:paraId="77E6D283" w14:textId="6D26E233" w:rsidR="00285E35" w:rsidRDefault="00285E35" w:rsidP="00FB490D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7C0AD0D" w14:textId="65D2E5A1" w:rsidR="00285E35" w:rsidRDefault="00285E35" w:rsidP="00FB490D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 raised a</w:t>
                      </w:r>
                      <w:r w:rsidR="000773A9">
                        <w:rPr>
                          <w:color w:val="002060"/>
                        </w:rPr>
                        <w:t xml:space="preserve">n enormous amount, £1,400! This will go directly back into buying books and resources for our ever-improving new library. </w:t>
                      </w:r>
                    </w:p>
                    <w:p w14:paraId="29F34AD5" w14:textId="758AA99D" w:rsidR="000773A9" w:rsidRDefault="000773A9" w:rsidP="00FB490D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0428375D" w14:textId="017ADB2C" w:rsidR="005726A5" w:rsidRPr="005726A5" w:rsidRDefault="005726A5" w:rsidP="00FB490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73A9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1479A" wp14:editId="16E6CB20">
                <wp:simplePos x="0" y="0"/>
                <wp:positionH relativeFrom="column">
                  <wp:posOffset>-177617</wp:posOffset>
                </wp:positionH>
                <wp:positionV relativeFrom="paragraph">
                  <wp:posOffset>62773</wp:posOffset>
                </wp:positionV>
                <wp:extent cx="2997200" cy="2137985"/>
                <wp:effectExtent l="0" t="0" r="12700" b="88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13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7F56288" w14:textId="241FB7DE" w:rsidR="007A6F9D" w:rsidRDefault="007A6F9D" w:rsidP="00660C2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Christmas</w:t>
                            </w:r>
                            <w:r w:rsidR="00285E3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Party Day Reminder!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</w:t>
                            </w:r>
                          </w:p>
                          <w:p w14:paraId="61A8A1AD" w14:textId="77777777" w:rsidR="007A6F9D" w:rsidRDefault="007A6F9D" w:rsidP="00660C2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4020C699" w14:textId="3BEF10CB" w:rsidR="00660C2F" w:rsidRDefault="007A6F9D" w:rsidP="007A6F9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285E35">
                              <w:rPr>
                                <w:b/>
                                <w:bCs/>
                                <w:color w:val="002060"/>
                              </w:rPr>
                              <w:t xml:space="preserve">Friday </w:t>
                            </w:r>
                            <w:r w:rsidR="00285E35" w:rsidRPr="00285E35">
                              <w:rPr>
                                <w:b/>
                                <w:bCs/>
                                <w:color w:val="002060"/>
                              </w:rPr>
                              <w:t>20</w:t>
                            </w:r>
                            <w:r w:rsidR="00285E35" w:rsidRPr="00285E35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="00285E35" w:rsidRPr="00285E35">
                              <w:rPr>
                                <w:b/>
                                <w:bCs/>
                                <w:color w:val="002060"/>
                              </w:rPr>
                              <w:t xml:space="preserve"> December</w:t>
                            </w:r>
                            <w:r w:rsidR="00285E35" w:rsidRPr="00285E35">
                              <w:rPr>
                                <w:color w:val="002060"/>
                              </w:rPr>
                              <w:t xml:space="preserve"> (tomorrow) is Christmas party day in school! We will be playing games; dancing and we will hopefully receive a visit from Santa! </w:t>
                            </w:r>
                          </w:p>
                          <w:p w14:paraId="5D64034D" w14:textId="60DF8CB8" w:rsidR="00285E35" w:rsidRDefault="00285E35" w:rsidP="007A6F9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36BD2B44" w14:textId="77777777" w:rsidR="000773A9" w:rsidRDefault="00285E35" w:rsidP="007A6F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285E35">
                              <w:rPr>
                                <w:b/>
                                <w:bCs/>
                                <w:color w:val="002060"/>
                              </w:rPr>
                              <w:t xml:space="preserve">Children can come to school in their party clothes! </w:t>
                            </w:r>
                          </w:p>
                          <w:p w14:paraId="7B265052" w14:textId="28C23A27" w:rsidR="00285E35" w:rsidRPr="00285E35" w:rsidRDefault="000773A9" w:rsidP="007A6F9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Please make sure your child is wearing appropriate clothing and footwear (no open toe shoes, heels or cropped tops).   </w:t>
                            </w:r>
                          </w:p>
                          <w:p w14:paraId="2FE3C3C2" w14:textId="50D8DA72" w:rsidR="001E7A14" w:rsidRDefault="001E7A14" w:rsidP="008F0557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71602674" w14:textId="6420700C" w:rsidR="001E7A14" w:rsidRDefault="00014F08" w:rsidP="001E7A14">
                            <w:pPr>
                              <w:ind w:left="72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</w:t>
                            </w:r>
                          </w:p>
                          <w:p w14:paraId="10FEF526" w14:textId="14E67CBB" w:rsidR="00014F08" w:rsidRPr="00014F08" w:rsidRDefault="00014F08" w:rsidP="00014F0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C11479A" id="Text Box 30" o:spid="_x0000_s1028" type="#_x0000_t202" style="position:absolute;margin-left:-14pt;margin-top:4.95pt;width:236pt;height:16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" fillcolor="white [3201]" strokecolor="#002060" strokeweight="1pt">
                <v:stroke dashstyle="longDashDot"/>
                <v:textbox>
                  <w:txbxContent>
                    <w:p w14:paraId="77F56288" w14:textId="241FB7DE" w:rsidR="007A6F9D" w:rsidRDefault="007A6F9D" w:rsidP="00660C2F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Christmas</w:t>
                      </w:r>
                      <w:r w:rsidR="00285E35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Party Day Reminder! </w:t>
                      </w: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</w:t>
                      </w:r>
                    </w:p>
                    <w:p w14:paraId="61A8A1AD" w14:textId="77777777" w:rsidR="007A6F9D" w:rsidRDefault="007A6F9D" w:rsidP="00660C2F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4020C699" w14:textId="3BEF10CB" w:rsidR="00660C2F" w:rsidRDefault="007A6F9D" w:rsidP="007A6F9D">
                      <w:pPr>
                        <w:jc w:val="center"/>
                        <w:rPr>
                          <w:color w:val="002060"/>
                        </w:rPr>
                      </w:pPr>
                      <w:r w:rsidRPr="00285E35">
                        <w:rPr>
                          <w:b/>
                          <w:bCs/>
                          <w:color w:val="002060"/>
                        </w:rPr>
                        <w:t xml:space="preserve">Friday </w:t>
                      </w:r>
                      <w:r w:rsidR="00285E35" w:rsidRPr="00285E35">
                        <w:rPr>
                          <w:b/>
                          <w:bCs/>
                          <w:color w:val="002060"/>
                        </w:rPr>
                        <w:t>20</w:t>
                      </w:r>
                      <w:r w:rsidR="00285E35" w:rsidRPr="00285E35">
                        <w:rPr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="00285E35" w:rsidRPr="00285E35">
                        <w:rPr>
                          <w:b/>
                          <w:bCs/>
                          <w:color w:val="002060"/>
                        </w:rPr>
                        <w:t xml:space="preserve"> December</w:t>
                      </w:r>
                      <w:r w:rsidR="00285E35" w:rsidRPr="00285E35">
                        <w:rPr>
                          <w:color w:val="002060"/>
                        </w:rPr>
                        <w:t xml:space="preserve"> (tomorrow) is Christmas party day in school! We will be playing games; dancing and we will hopefully receive a visit from Santa! </w:t>
                      </w:r>
                    </w:p>
                    <w:p w14:paraId="5D64034D" w14:textId="60DF8CB8" w:rsidR="00285E35" w:rsidRDefault="00285E35" w:rsidP="007A6F9D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36BD2B44" w14:textId="77777777" w:rsidR="000773A9" w:rsidRDefault="00285E35" w:rsidP="007A6F9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285E35">
                        <w:rPr>
                          <w:b/>
                          <w:bCs/>
                          <w:color w:val="002060"/>
                        </w:rPr>
                        <w:t xml:space="preserve">Children can come to school in their party clothes! </w:t>
                      </w:r>
                    </w:p>
                    <w:p w14:paraId="7B265052" w14:textId="28C23A27" w:rsidR="00285E35" w:rsidRPr="00285E35" w:rsidRDefault="000773A9" w:rsidP="007A6F9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Please make sure your child is wearing appropriate</w:t>
                      </w:r>
                      <w:r>
                        <w:rPr>
                          <w:color w:val="002060"/>
                        </w:rPr>
                        <w:t xml:space="preserve"> clothing and </w:t>
                      </w:r>
                      <w:r>
                        <w:rPr>
                          <w:color w:val="002060"/>
                        </w:rPr>
                        <w:t>footwear (no open toe shoes</w:t>
                      </w:r>
                      <w:r>
                        <w:rPr>
                          <w:color w:val="002060"/>
                        </w:rPr>
                        <w:t xml:space="preserve">, </w:t>
                      </w:r>
                      <w:r>
                        <w:rPr>
                          <w:color w:val="002060"/>
                        </w:rPr>
                        <w:t>heels</w:t>
                      </w:r>
                      <w:r>
                        <w:rPr>
                          <w:color w:val="002060"/>
                        </w:rPr>
                        <w:t xml:space="preserve"> or cropped tops</w:t>
                      </w:r>
                      <w:r>
                        <w:rPr>
                          <w:color w:val="002060"/>
                        </w:rPr>
                        <w:t xml:space="preserve">).   </w:t>
                      </w:r>
                    </w:p>
                    <w:p w14:paraId="2FE3C3C2" w14:textId="50D8DA72" w:rsidR="001E7A14" w:rsidRDefault="001E7A14" w:rsidP="008F0557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71602674" w14:textId="6420700C" w:rsidR="001E7A14" w:rsidRDefault="00014F08" w:rsidP="001E7A14">
                      <w:pPr>
                        <w:ind w:left="72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</w:t>
                      </w:r>
                    </w:p>
                    <w:p w14:paraId="10FEF526" w14:textId="14E67CBB" w:rsidR="00014F08" w:rsidRPr="00014F08" w:rsidRDefault="00014F08" w:rsidP="00014F08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21A" w:rsidRPr="00AF221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"C:\\var\\folders\\j_\\6yd3g0d9323g56qf75ybxcmh0000gn\\T\\com.microsoft.Word\\WebArchiveCopyPasteTempFiles\\hand-mark-calendar-us-version-with-week-started-on-sunday-vector-id500641320?k=6&amp;m=500641320&amp;s=612x612&amp;w=0&amp;h=WadaoOXuV_a4Q3-q8x95XMmqrJHlHWGtiqKU992qDTs=" \* MERGEFORMAT </w:instrText>
      </w:r>
      <w:r w:rsidR="00AF221A" w:rsidRPr="00AF221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96190F5" w14:textId="0F143E2A" w:rsidR="00AC5FF4" w:rsidRPr="00AC5FF4" w:rsidRDefault="00AC5FF4" w:rsidP="00AC5FF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C5FF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"C:\\var\\folders\\j_\\6yd3g0d9323g56qf75ybxcmh0000gn\\T\\com.microsoft.Word\\WebArchiveCopyPasteTempFiles\\2Q==" \* MERGEFORMAT </w:instrText>
      </w:r>
      <w:r w:rsidRPr="00AC5FF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EC5EE06" w14:textId="37F08241" w:rsidR="006A5163" w:rsidRPr="006A5163" w:rsidRDefault="006A5163" w:rsidP="006A51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"C:\\var\\folders\\j_\\6yd3g0d9323g56qf75ybxcmh0000gn\\T\\com.microsoft.Word\\WebArchiveCopyPasteTempFiles\\8536737.png" \* MERGEFORMAT </w:instrText>
      </w: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15AE2D7" w14:textId="51CBC17A" w:rsidR="006A5163" w:rsidRPr="006A5163" w:rsidRDefault="006A5163" w:rsidP="006A51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"C:\\var\\folders\\j_\\6yd3g0d9323g56qf75ybxcmh0000gn\\T\\com.microsoft.Word\\WebArchiveCopyPasteTempFiles\\get-set-to-eat-fresh-final-150ppi.jpg?width=1920" \* MERGEFORMAT </w:instrText>
      </w: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8152619" w14:textId="29740030" w:rsidR="00660C2F" w:rsidRPr="00660C2F" w:rsidRDefault="00660C2F" w:rsidP="00660C2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0C2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"C:\\var\\folders\\j_\\6yd3g0d9323g56qf75ybxcmh0000gn\\T\\com.microsoft.Word\\WebArchiveCopyPasteTempFiles\\15168243602131732258black-history-month-2014-clipart.hi.png" \* MERGEFORMAT </w:instrText>
      </w:r>
      <w:r w:rsidRPr="00660C2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2D10935" w14:textId="4F0E2727" w:rsidR="00014F08" w:rsidRPr="00014F08" w:rsidRDefault="00014F08" w:rsidP="00014F0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"C:\\var\\folders\\j_\\6yd3g0d9323g56qf75ybxcmh0000gn\\T\\com.microsoft.Word\\WebArchiveCopyPasteTempFiles\\main-Hello Yellow.jpg" \* MERGEFORMAT </w:instrText>
      </w: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32FB333E" w14:textId="4E106098" w:rsidR="007A6F9D" w:rsidRPr="007A6F9D" w:rsidRDefault="007A6F9D" w:rsidP="007A6F9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"/var/folders/j_/6yd3g0d9323g56qf75ybxcmh0000gn/T/com.microsoft.Word/WebArchiveCopyPasteTempFiles/9-93193_clipart-christmas-jumper-christmas-jumper-day-2018.png" \* MERGEFORMATINET </w:instrText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36F2642" w14:textId="3794C84C" w:rsidR="007A6F9D" w:rsidRPr="007A6F9D" w:rsidRDefault="007A6F9D" w:rsidP="007A6F9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"/var/folders/j_/6yd3g0d9323g56qf75ybxcmh0000gn/T/com.microsoft.Word/WebArchiveCopyPasteTempFiles/Christmas-Jumper-Day-square.jpg" \* MERGEFORMATINET </w:instrText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29FC9E4" w14:textId="61673FE3" w:rsidR="00014F08" w:rsidRPr="00014F08" w:rsidRDefault="00014F08" w:rsidP="00014F0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"C:\\var\\folders\\j_\\6yd3g0d9323g56qf75ybxcmh0000gn\\T\\com.microsoft.Word\\WebArchiveCopyPasteTempFiles\\2Q==" \* MERGEFORMAT </w:instrText>
      </w: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BECD92A" w14:textId="0C25DEB2" w:rsidR="000228B9" w:rsidRPr="000228B9" w:rsidRDefault="000228B9" w:rsidP="000228B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"C:\\var\\folders\\j_\\6yd3g0d9323g56qf75ybxcmh0000gn\\T\\com.microsoft.Word\\WebArchiveCopyPasteTempFiles\\Maths-No-Problem-Logo.jpg" \* MERGEFORMAT </w:instrText>
      </w: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F1A6D17" w14:textId="34708187" w:rsidR="007A6F9D" w:rsidRPr="007A6F9D" w:rsidRDefault="007A6F9D" w:rsidP="007A6F9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"/var/folders/j_/6yd3g0d9323g56qf75ybxcmh0000gn/T/com.microsoft.Word/WebArchiveCopyPasteTempFiles/donation-box-full-of-toys-books-clothes-devices-vector-id1167703234?k=6&amp;m=1167703234&amp;s=612x612&amp;w=0&amp;h=HGtsdpyw9tn7nCI55q4eaWtmenEmHCDoTkvw06vd54c=" \* MERGEFORMATINET </w:instrText>
      </w:r>
      <w:r w:rsidRPr="007A6F9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A554756" w14:textId="5AAE67BE" w:rsidR="000228B9" w:rsidRPr="000228B9" w:rsidRDefault="000228B9" w:rsidP="000228B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"C:\\var\\folders\\j_\\6yd3g0d9323g56qf75ybxcmh0000gn\\T\\com.microsoft.Word\\WebArchiveCopyPasteTempFiles\\Coffee.jpg" \* MERGEFORMAT </w:instrText>
      </w: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FA4A1FF" w14:textId="5E1C1B8D" w:rsidR="001E7A14" w:rsidRPr="001E7A14" w:rsidRDefault="001E7A14" w:rsidP="001E7A1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E7A1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"C:\\var\\folders\\j_\\6yd3g0d9323g56qf75ybxcmh0000gn\\T\\com.microsoft.Word\\WebArchiveCopyPasteTempFiles\\3683ba0f2d711cd4f12ffc16cd82d4ff.jpg" \* MERGEFORMAT </w:instrText>
      </w:r>
      <w:r w:rsidRPr="001E7A1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A04675B" w14:textId="6FCEC7C0" w:rsidR="00670187" w:rsidRPr="00670187" w:rsidRDefault="000773A9" w:rsidP="0067018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49BEA" wp14:editId="119B0AB0">
                <wp:simplePos x="0" y="0"/>
                <wp:positionH relativeFrom="column">
                  <wp:posOffset>-170993</wp:posOffset>
                </wp:positionH>
                <wp:positionV relativeFrom="paragraph">
                  <wp:posOffset>73121</wp:posOffset>
                </wp:positionV>
                <wp:extent cx="2997200" cy="3137905"/>
                <wp:effectExtent l="0" t="0" r="1270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13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770DBF8" w14:textId="346765F6" w:rsidR="0074379A" w:rsidRDefault="001C225A" w:rsidP="001C225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Christmas Productions</w:t>
                            </w:r>
                            <w:r w:rsidR="000773A9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&amp; Carol Service </w:t>
                            </w:r>
                          </w:p>
                          <w:p w14:paraId="1788AA90" w14:textId="71040C1C" w:rsidR="001C225A" w:rsidRDefault="001C225A" w:rsidP="001C225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4B803736" w14:textId="0006910F" w:rsidR="000773A9" w:rsidRDefault="000773A9" w:rsidP="006165EC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Thank you for attending our Christmas productions in Nursery, Reception and Key Stage One recently. I’m sure you’ll agree all children were wonderful and sang their little hearts out.</w:t>
                            </w:r>
                          </w:p>
                          <w:p w14:paraId="340B1CCA" w14:textId="516A7E6B" w:rsidR="001C225A" w:rsidRDefault="000773A9" w:rsidP="006165EC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Well done to all staff and children involved.</w:t>
                            </w:r>
                          </w:p>
                          <w:p w14:paraId="691BD68D" w14:textId="7A6FAA5F" w:rsidR="000773A9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28E80250" w14:textId="77777777" w:rsidR="000773A9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4DD4BB25" w14:textId="09BF5522" w:rsidR="000773A9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We </w:t>
                            </w:r>
                            <w:r w:rsidR="008C1D49">
                              <w:rPr>
                                <w:color w:val="002060"/>
                              </w:rPr>
                              <w:t xml:space="preserve">would </w:t>
                            </w:r>
                            <w:r>
                              <w:rPr>
                                <w:color w:val="002060"/>
                              </w:rPr>
                              <w:t>also like to thank those attended</w:t>
                            </w:r>
                          </w:p>
                          <w:p w14:paraId="0D013B1D" w14:textId="77777777" w:rsidR="000773A9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  <w:proofErr w:type="gramStart"/>
                            <w:r>
                              <w:rPr>
                                <w:color w:val="00206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002060"/>
                              </w:rPr>
                              <w:t xml:space="preserve"> Key Stage Two Carol service. </w:t>
                            </w:r>
                          </w:p>
                          <w:p w14:paraId="6BCDC772" w14:textId="051A97C1" w:rsidR="000773A9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The singing was breath-taking and </w:t>
                            </w:r>
                          </w:p>
                          <w:p w14:paraId="757001EF" w14:textId="77777777" w:rsidR="000773A9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  <w:proofErr w:type="gramStart"/>
                            <w:r>
                              <w:rPr>
                                <w:color w:val="00206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002060"/>
                              </w:rPr>
                              <w:t xml:space="preserve"> real credit to our school </w:t>
                            </w:r>
                          </w:p>
                          <w:p w14:paraId="42372D51" w14:textId="50695F0B" w:rsidR="000773A9" w:rsidRPr="001C225A" w:rsidRDefault="000773A9" w:rsidP="001C225A">
                            <w:pPr>
                              <w:rPr>
                                <w:color w:val="002060"/>
                              </w:rPr>
                            </w:pPr>
                            <w:proofErr w:type="gramStart"/>
                            <w:r>
                              <w:rPr>
                                <w:color w:val="00206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color w:val="002060"/>
                              </w:rPr>
                              <w:t xml:space="preserve"> choir team.  </w:t>
                            </w:r>
                          </w:p>
                          <w:p w14:paraId="4C0CA2CA" w14:textId="05E7B067" w:rsidR="001E7A14" w:rsidRDefault="001E7A14" w:rsidP="001E7A14">
                            <w:pPr>
                              <w:ind w:left="1440"/>
                            </w:pPr>
                          </w:p>
                          <w:p w14:paraId="0212532D" w14:textId="05907F42" w:rsidR="001E7A14" w:rsidRDefault="001E7A14" w:rsidP="001E7A14">
                            <w:pPr>
                              <w:ind w:left="1440"/>
                            </w:pPr>
                          </w:p>
                          <w:p w14:paraId="49B91C0A" w14:textId="77777777" w:rsidR="001E7A14" w:rsidRPr="001E7A14" w:rsidRDefault="001E7A14" w:rsidP="001E7A14">
                            <w:pPr>
                              <w:ind w:left="1440"/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49BE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-13.45pt;margin-top:5.75pt;width:236pt;height:24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" fillcolor="white [3201]" strokecolor="#002060" strokeweight="1pt">
                <v:stroke dashstyle="longDashDot"/>
                <v:textbox>
                  <w:txbxContent>
                    <w:p w14:paraId="5770DBF8" w14:textId="346765F6" w:rsidR="0074379A" w:rsidRDefault="001C225A" w:rsidP="001C225A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Christmas Productions</w:t>
                      </w:r>
                      <w:r w:rsidR="000773A9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&amp; Carol Service </w:t>
                      </w:r>
                    </w:p>
                    <w:p w14:paraId="1788AA90" w14:textId="71040C1C" w:rsidR="001C225A" w:rsidRDefault="001C225A" w:rsidP="001C225A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4B803736" w14:textId="0006910F" w:rsidR="000773A9" w:rsidRDefault="000773A9" w:rsidP="006165EC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Thank you for attending our Christmas productions in Nursery, Reception and Key Stage One recently. I’m sure you’ll agree all children were wonderful and sang their little hearts out.</w:t>
                      </w:r>
                    </w:p>
                    <w:p w14:paraId="340B1CCA" w14:textId="516A7E6B" w:rsidR="001C225A" w:rsidRDefault="000773A9" w:rsidP="006165EC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Well done to all staff and children involved.</w:t>
                      </w:r>
                    </w:p>
                    <w:p w14:paraId="691BD68D" w14:textId="7A6FAA5F" w:rsidR="000773A9" w:rsidRDefault="000773A9" w:rsidP="001C225A">
                      <w:pPr>
                        <w:rPr>
                          <w:color w:val="002060"/>
                        </w:rPr>
                      </w:pPr>
                    </w:p>
                    <w:p w14:paraId="28E80250" w14:textId="77777777" w:rsidR="000773A9" w:rsidRDefault="000773A9" w:rsidP="001C225A">
                      <w:pPr>
                        <w:rPr>
                          <w:color w:val="002060"/>
                        </w:rPr>
                      </w:pPr>
                    </w:p>
                    <w:p w14:paraId="4DD4BB25" w14:textId="09BF5522" w:rsidR="000773A9" w:rsidRDefault="000773A9" w:rsidP="001C225A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We </w:t>
                      </w:r>
                      <w:r w:rsidR="008C1D49">
                        <w:rPr>
                          <w:color w:val="002060"/>
                        </w:rPr>
                        <w:t xml:space="preserve">would </w:t>
                      </w:r>
                      <w:r>
                        <w:rPr>
                          <w:color w:val="002060"/>
                        </w:rPr>
                        <w:t>also like to thank those attended</w:t>
                      </w:r>
                    </w:p>
                    <w:p w14:paraId="0D013B1D" w14:textId="77777777" w:rsidR="000773A9" w:rsidRDefault="000773A9" w:rsidP="001C225A">
                      <w:pPr>
                        <w:rPr>
                          <w:color w:val="002060"/>
                        </w:rPr>
                      </w:pPr>
                      <w:proofErr w:type="gramStart"/>
                      <w:r>
                        <w:rPr>
                          <w:color w:val="002060"/>
                        </w:rPr>
                        <w:t>the</w:t>
                      </w:r>
                      <w:proofErr w:type="gramEnd"/>
                      <w:r>
                        <w:rPr>
                          <w:color w:val="002060"/>
                        </w:rPr>
                        <w:t xml:space="preserve"> Key Stage Two Carol service. </w:t>
                      </w:r>
                    </w:p>
                    <w:p w14:paraId="6BCDC772" w14:textId="051A97C1" w:rsidR="000773A9" w:rsidRDefault="000773A9" w:rsidP="001C225A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The singing was breath-taking and </w:t>
                      </w:r>
                    </w:p>
                    <w:p w14:paraId="757001EF" w14:textId="77777777" w:rsidR="000773A9" w:rsidRDefault="000773A9" w:rsidP="001C225A">
                      <w:pPr>
                        <w:rPr>
                          <w:color w:val="002060"/>
                        </w:rPr>
                      </w:pPr>
                      <w:proofErr w:type="gramStart"/>
                      <w:r>
                        <w:rPr>
                          <w:color w:val="002060"/>
                        </w:rPr>
                        <w:t>a</w:t>
                      </w:r>
                      <w:proofErr w:type="gramEnd"/>
                      <w:r>
                        <w:rPr>
                          <w:color w:val="002060"/>
                        </w:rPr>
                        <w:t xml:space="preserve"> real credit to our school </w:t>
                      </w:r>
                    </w:p>
                    <w:p w14:paraId="42372D51" w14:textId="50695F0B" w:rsidR="000773A9" w:rsidRPr="001C225A" w:rsidRDefault="000773A9" w:rsidP="001C225A">
                      <w:pPr>
                        <w:rPr>
                          <w:color w:val="002060"/>
                        </w:rPr>
                      </w:pPr>
                      <w:proofErr w:type="gramStart"/>
                      <w:r>
                        <w:rPr>
                          <w:color w:val="002060"/>
                        </w:rPr>
                        <w:t>and</w:t>
                      </w:r>
                      <w:proofErr w:type="gramEnd"/>
                      <w:r>
                        <w:rPr>
                          <w:color w:val="002060"/>
                        </w:rPr>
                        <w:t xml:space="preserve"> choir team.  </w:t>
                      </w:r>
                    </w:p>
                    <w:p w14:paraId="4C0CA2CA" w14:textId="05E7B067" w:rsidR="001E7A14" w:rsidRDefault="001E7A14" w:rsidP="001E7A14">
                      <w:pPr>
                        <w:ind w:left="1440"/>
                      </w:pPr>
                    </w:p>
                    <w:p w14:paraId="0212532D" w14:textId="05907F42" w:rsidR="001E7A14" w:rsidRDefault="001E7A14" w:rsidP="001E7A14">
                      <w:pPr>
                        <w:ind w:left="1440"/>
                      </w:pPr>
                    </w:p>
                    <w:p w14:paraId="49B91C0A" w14:textId="77777777" w:rsidR="001E7A14" w:rsidRPr="001E7A14" w:rsidRDefault="001E7A14" w:rsidP="001E7A14">
                      <w:pPr>
                        <w:ind w:left="1440"/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187"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"C:\\var\\folders\\j_\\6yd3g0d9323g56qf75ybxcmh0000gn\\T\\com.microsoft.Word\\WebArchiveCopyPasteTempFiles\\DiYT_CkWAAADdM_.jpg" \* MERGEFORMAT </w:instrText>
      </w:r>
      <w:r w:rsidR="00670187"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359896F" w14:textId="79A749DB" w:rsidR="00670187" w:rsidRPr="00670187" w:rsidRDefault="006165EC" w:rsidP="0067018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F23218" wp14:editId="47A2B8B8">
                <wp:simplePos x="0" y="0"/>
                <wp:positionH relativeFrom="column">
                  <wp:posOffset>2933878</wp:posOffset>
                </wp:positionH>
                <wp:positionV relativeFrom="paragraph">
                  <wp:posOffset>68922</wp:posOffset>
                </wp:positionV>
                <wp:extent cx="2959735" cy="3532610"/>
                <wp:effectExtent l="0" t="0" r="1206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353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27C5F7E6" w14:textId="282B59C9" w:rsidR="001F4624" w:rsidRDefault="001F4624" w:rsidP="001F462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2020</w:t>
                            </w:r>
                          </w:p>
                          <w:p w14:paraId="70C3F28A" w14:textId="77777777" w:rsidR="001F4624" w:rsidRDefault="001F4624" w:rsidP="001F462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199E9521" w14:textId="6C01C9F6" w:rsidR="001F4624" w:rsidRPr="001F4624" w:rsidRDefault="001F4624" w:rsidP="001F462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1F4624">
                              <w:rPr>
                                <w:b/>
                                <w:bCs/>
                                <w:color w:val="002060"/>
                              </w:rPr>
                              <w:t>We return to school on Wednesday 8</w:t>
                            </w:r>
                            <w:r w:rsidRPr="001F4624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Pr="001F4624">
                              <w:rPr>
                                <w:b/>
                                <w:bCs/>
                                <w:color w:val="002060"/>
                              </w:rPr>
                              <w:t xml:space="preserve"> January at 08.45am. </w:t>
                            </w:r>
                          </w:p>
                          <w:p w14:paraId="1BADDCE1" w14:textId="77FF569D" w:rsidR="001F4624" w:rsidRDefault="001F4624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19AAABB1" w14:textId="3ECBC1B5" w:rsidR="001F4624" w:rsidRDefault="001F4624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Dates for January until the end of the year can be found on the school website. We will send a paper copy of key dates once we return. </w:t>
                            </w:r>
                          </w:p>
                          <w:p w14:paraId="29D31E76" w14:textId="23446950" w:rsidR="00492D0B" w:rsidRDefault="00492D0B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1288F0BE" w14:textId="6963EB50" w:rsidR="00492D0B" w:rsidRDefault="008C1D49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Some co-</w:t>
                            </w:r>
                            <w:r w:rsidR="00492D0B">
                              <w:rPr>
                                <w:color w:val="002060"/>
                              </w:rPr>
                              <w:t xml:space="preserve">curricular clubs start straight away, we have listed these below. You’ll receive a text message in the </w:t>
                            </w:r>
                            <w:proofErr w:type="gramStart"/>
                            <w:r w:rsidR="00492D0B">
                              <w:rPr>
                                <w:color w:val="002060"/>
                              </w:rPr>
                              <w:t>new year</w:t>
                            </w:r>
                            <w:proofErr w:type="gramEnd"/>
                            <w:r w:rsidR="00492D0B">
                              <w:rPr>
                                <w:color w:val="002060"/>
                              </w:rPr>
                              <w:t xml:space="preserve"> if your child has a place in one of these clubs. </w:t>
                            </w:r>
                          </w:p>
                          <w:p w14:paraId="343A33C9" w14:textId="37E17EF6" w:rsidR="00492D0B" w:rsidRDefault="00492D0B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60D06E25" w14:textId="2C5D03AA" w:rsidR="00492D0B" w:rsidRDefault="00492D0B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Starting 09.01.20 Chess Club with Mr Holcroft (KS2)  </w:t>
                            </w:r>
                          </w:p>
                          <w:p w14:paraId="4BB54D37" w14:textId="0312DB26" w:rsidR="00492D0B" w:rsidRDefault="00492D0B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Starting 13.01.20 Yoga with Miss Ward (KS1) </w:t>
                            </w:r>
                          </w:p>
                          <w:p w14:paraId="056DED8A" w14:textId="77777777" w:rsidR="00492D0B" w:rsidRDefault="00492D0B" w:rsidP="001F4624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5E8D64CA" w14:textId="609EAE15" w:rsidR="00492D0B" w:rsidRDefault="00492D0B" w:rsidP="001F462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Starting 13.01.20 Art club with Miss Howard &amp; Mrs Bradbury (Reception) </w:t>
                            </w:r>
                          </w:p>
                          <w:p w14:paraId="73CBD7D8" w14:textId="77777777" w:rsidR="001F4624" w:rsidRPr="005726A5" w:rsidRDefault="001F4624" w:rsidP="001F462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23218" id="Text Box 9" o:spid="_x0000_s1030" type="#_x0000_t202" style="position:absolute;margin-left:231pt;margin-top:5.45pt;width:233.05pt;height:278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" fillcolor="white [3201]" strokecolor="#002060" strokeweight="1pt">
                <v:stroke dashstyle="longDashDot"/>
                <v:textbox>
                  <w:txbxContent>
                    <w:p w14:paraId="27C5F7E6" w14:textId="282B59C9" w:rsidR="001F4624" w:rsidRDefault="001F4624" w:rsidP="001F4624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2020</w:t>
                      </w:r>
                    </w:p>
                    <w:p w14:paraId="70C3F28A" w14:textId="77777777" w:rsidR="001F4624" w:rsidRDefault="001F4624" w:rsidP="001F4624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199E9521" w14:textId="6C01C9F6" w:rsidR="001F4624" w:rsidRPr="001F4624" w:rsidRDefault="001F4624" w:rsidP="001F4624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1F4624">
                        <w:rPr>
                          <w:b/>
                          <w:bCs/>
                          <w:color w:val="002060"/>
                        </w:rPr>
                        <w:t>We return to school on Wednesday 8</w:t>
                      </w:r>
                      <w:r w:rsidRPr="001F4624">
                        <w:rPr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Pr="001F4624">
                        <w:rPr>
                          <w:b/>
                          <w:bCs/>
                          <w:color w:val="002060"/>
                        </w:rPr>
                        <w:t xml:space="preserve"> January at 08.45am. </w:t>
                      </w:r>
                    </w:p>
                    <w:p w14:paraId="1BADDCE1" w14:textId="77FF569D" w:rsidR="001F4624" w:rsidRDefault="001F4624" w:rsidP="001F4624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19AAABB1" w14:textId="3ECBC1B5" w:rsidR="001F4624" w:rsidRDefault="001F4624" w:rsidP="001F4624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Dates for January until the end of the year can be found on the school website. We will send a paper copy of key dates once we return. </w:t>
                      </w:r>
                    </w:p>
                    <w:p w14:paraId="29D31E76" w14:textId="23446950" w:rsidR="00492D0B" w:rsidRDefault="00492D0B" w:rsidP="001F4624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1288F0BE" w14:textId="6963EB50" w:rsidR="00492D0B" w:rsidRDefault="008C1D49" w:rsidP="001F4624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Some co-</w:t>
                      </w:r>
                      <w:r w:rsidR="00492D0B">
                        <w:rPr>
                          <w:color w:val="002060"/>
                        </w:rPr>
                        <w:t xml:space="preserve">curricular clubs start straight away, we have listed these below. You’ll receive a text message in the </w:t>
                      </w:r>
                      <w:proofErr w:type="gramStart"/>
                      <w:r w:rsidR="00492D0B">
                        <w:rPr>
                          <w:color w:val="002060"/>
                        </w:rPr>
                        <w:t>new year</w:t>
                      </w:r>
                      <w:proofErr w:type="gramEnd"/>
                      <w:r w:rsidR="00492D0B">
                        <w:rPr>
                          <w:color w:val="002060"/>
                        </w:rPr>
                        <w:t xml:space="preserve"> if your child has a place in one of these clubs. </w:t>
                      </w:r>
                    </w:p>
                    <w:p w14:paraId="343A33C9" w14:textId="37E17EF6" w:rsidR="00492D0B" w:rsidRDefault="00492D0B" w:rsidP="001F4624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60D06E25" w14:textId="2C5D03AA" w:rsidR="00492D0B" w:rsidRDefault="00492D0B" w:rsidP="001F4624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Starting 09.01.20 Chess Club with Mr Holcroft (KS2)  </w:t>
                      </w:r>
                    </w:p>
                    <w:p w14:paraId="4BB54D37" w14:textId="0312DB26" w:rsidR="00492D0B" w:rsidRDefault="00492D0B" w:rsidP="001F4624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Starting 13.01.20 Yoga with Miss Ward (KS1) </w:t>
                      </w:r>
                    </w:p>
                    <w:p w14:paraId="056DED8A" w14:textId="77777777" w:rsidR="00492D0B" w:rsidRDefault="00492D0B" w:rsidP="001F4624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5E8D64CA" w14:textId="609EAE15" w:rsidR="00492D0B" w:rsidRDefault="00492D0B" w:rsidP="001F4624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color w:val="002060"/>
                        </w:rPr>
                        <w:t xml:space="preserve">Starting 13.01.20 Art club with Miss Howard &amp; Mrs Bradbury (Reception) </w:t>
                      </w:r>
                    </w:p>
                    <w:p w14:paraId="73CBD7D8" w14:textId="77777777" w:rsidR="001F4624" w:rsidRPr="005726A5" w:rsidRDefault="001F4624" w:rsidP="001F4624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187"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"C:\\var\\folders\\j_\\6yd3g0d9323g56qf75ybxcmh0000gn\\T\\com.microsoft.Word\\WebArchiveCopyPasteTempFiles\\5jGwL3bk_400x400.jpg" \* MERGEFORMAT </w:instrText>
      </w:r>
      <w:r w:rsidR="00670187"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B312CD7" w14:textId="69810F8C" w:rsidR="00EC46D3" w:rsidRPr="00EC46D3" w:rsidRDefault="00EC46D3" w:rsidP="00EC46D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46D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"C:\\var\\folders\\j_\\6yd3g0d9323g56qf75ybxcmh0000gn\\T\\com.microsoft.Word\\WebArchiveCopyPasteTempFiles\\images?q=tbn:ANd9GcTtc8c9awLvSfjtWk7cANvkvkC4wOEAuVHIXckuXos-qYEZHhhd" \* MERGEFORMAT </w:instrText>
      </w:r>
      <w:r w:rsidRPr="00EC46D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6FFBCA0" w14:textId="09075728" w:rsidR="00C160C2" w:rsidRPr="00C160C2" w:rsidRDefault="00C160C2" w:rsidP="00C160C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60C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"C:\\var\\folders\\j_\\6yd3g0d9323g56qf75ybxcmh0000gn\\T\\com.microsoft.Word\\WebArchiveCopyPasteTempFiles\\images?q=tbn:ANd9GcQJ7Q1OFRvfj5VjRAwq_avRmXIG172YoMIl9ofnz2evGgpKeiME" \* MERGEFORMAT </w:instrText>
      </w:r>
      <w:r w:rsidRPr="00C160C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830898C" w14:textId="204655C7" w:rsidR="005726A5" w:rsidRPr="005726A5" w:rsidRDefault="005726A5" w:rsidP="005726A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726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"C:\\var\\folders\\j_\\6yd3g0d9323g56qf75ybxcmh0000gn\\T\\com.microsoft.Word\\WebArchiveCopyPasteTempFiles\\sn+AAAAAElFTkSuQmCC" \* MERGEFORMAT </w:instrText>
      </w:r>
      <w:r w:rsidRPr="005726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BC0891B" w14:textId="157D27D8" w:rsidR="008F0557" w:rsidRDefault="008F0557" w:rsidP="008F0557">
      <w:pPr>
        <w:rPr>
          <w:sz w:val="24"/>
          <w:szCs w:val="24"/>
        </w:rPr>
      </w:pPr>
      <w:r>
        <w:fldChar w:fldCharType="begin"/>
      </w:r>
      <w:r>
        <w:instrText xml:space="preserve"> INCLUDEPICTURE "https://i.ebayimg.com/images/g/rYQAAOSwU4FaJIFG/s-l640.jpg" \* MERGEFORMATINET </w:instrText>
      </w:r>
      <w:r>
        <w:fldChar w:fldCharType="end"/>
      </w:r>
    </w:p>
    <w:p w14:paraId="5697ADEE" w14:textId="43525A41" w:rsidR="003C15FB" w:rsidRPr="003C15FB" w:rsidRDefault="008F0557" w:rsidP="003C15F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"/var/folders/j_/6yd3g0d9323g56qf75ybxcmh0000gn/T/com.microsoft.Word/WebArchiveCopyPasteTempFiles/Z" \* MERGEFORMATINET </w:instrText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ABF6FA2" w14:textId="66B2D6A5" w:rsidR="003C15FB" w:rsidRDefault="003C15FB" w:rsidP="003C15FB">
      <w:pPr>
        <w:rPr>
          <w:sz w:val="24"/>
          <w:szCs w:val="24"/>
        </w:rPr>
      </w:pPr>
      <w:r>
        <w:fldChar w:fldCharType="begin"/>
      </w:r>
      <w:r>
        <w:instrText xml:space="preserve"> INCLUDEPICTURE "/var/folders/j_/6yd3g0d9323g56qf75ybxcmh0000gn/T/com.microsoft.Word/WebArchiveCopyPasteTempFiles/0-3143_christmas-clipart-no-background-christmas-decorations-clip-art.png" \* MERGEFORMATINET </w:instrText>
      </w:r>
      <w:r>
        <w:fldChar w:fldCharType="end"/>
      </w:r>
    </w:p>
    <w:p w14:paraId="01B965FB" w14:textId="4DD37487" w:rsidR="001E0075" w:rsidRDefault="000773A9" w:rsidP="003C15F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85E3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67528E5A" wp14:editId="4B61B358">
            <wp:simplePos x="0" y="0"/>
            <wp:positionH relativeFrom="column">
              <wp:posOffset>1898829</wp:posOffset>
            </wp:positionH>
            <wp:positionV relativeFrom="paragraph">
              <wp:posOffset>404596</wp:posOffset>
            </wp:positionV>
            <wp:extent cx="848360" cy="1343025"/>
            <wp:effectExtent l="0" t="0" r="2540" b="3175"/>
            <wp:wrapSquare wrapText="bothSides"/>
            <wp:docPr id="1" name="Picture 1" descr="Image result for children's christmas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's christmas par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FB" w:rsidRPr="00FB490D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"/var/folders/j_/6yd3g0d9323g56qf75ybxcmh0000gn/T/com.microsoft.Word/WebArchiveCopyPasteTempFiles/Z" \* MERGEFORMATINET </w:instrTex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="001C225A" w:rsidRPr="001C225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909D14" wp14:editId="5FE6EE2B">
            <wp:extent cx="1219200" cy="635576"/>
            <wp:effectExtent l="0" t="0" r="0" b="0"/>
            <wp:docPr id="22" name="Picture 22" descr="Image result for CHRISTMAS PLAY CLIP 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MAS PLAY CLIP ART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31" cy="6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660C2F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60F99" wp14:editId="5C02410F">
                <wp:simplePos x="0" y="0"/>
                <wp:positionH relativeFrom="column">
                  <wp:posOffset>-4451985</wp:posOffset>
                </wp:positionH>
                <wp:positionV relativeFrom="paragraph">
                  <wp:posOffset>577215</wp:posOffset>
                </wp:positionV>
                <wp:extent cx="3067050" cy="3858126"/>
                <wp:effectExtent l="0" t="0" r="1905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85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B9B3677" w14:textId="42E26AAC" w:rsidR="00220962" w:rsidRPr="00FC1331" w:rsidRDefault="00220962" w:rsidP="00FC133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7960F99" id="Text Box 4" o:spid="_x0000_s1034" type="#_x0000_t202" style="position:absolute;margin-left:-350.55pt;margin-top:45.45pt;width:241.5pt;height:3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" fillcolor="white [3201]" strokecolor="#002060" strokeweight="1pt">
                <v:stroke dashstyle="longDashDot"/>
                <v:textbox>
                  <w:txbxContent>
                    <w:p w14:paraId="0B9B3677" w14:textId="42E26AAC" w:rsidR="00220962" w:rsidRPr="00FC1331" w:rsidRDefault="00220962" w:rsidP="00FC133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455"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"C:\\var\\folders\\j_\\6yd3g0d9323g56qf75ybxcmh0000gn\\T\\com.microsoft.Word\\WebArchiveCopyPasteTempFiles\\ANl+y+iMDkYPAAAAAElFTkSuQmCC" \* MERGEFORMAT </w:instrText>
      </w:r>
      <w:r w:rsidR="00B21455"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31DC568B" w14:textId="4B6E6868" w:rsidR="001C225A" w:rsidRP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1DCE24" w14:textId="3B9F94F0" w:rsidR="001C225A" w:rsidRP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7495D84" w14:textId="7CCE37AB" w:rsidR="00F04C06" w:rsidRPr="00F04C06" w:rsidRDefault="00F04C06" w:rsidP="00F04C0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04C06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F04C06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"/var/folders/j_/6yd3g0d9323g56qf75ybxcmh0000gn/T/com.microsoft.Word/WebArchiveCopyPasteTempFiles/15167780051783397546free-clipart-of-carol-singers.med.png" \* MERGEFORMATINET </w:instrText>
      </w:r>
      <w:r w:rsidRPr="00F04C06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9083B88" w14:textId="1F624847" w:rsidR="001C225A" w:rsidRP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6941A9" w14:textId="5F098C1A" w:rsidR="001C225A" w:rsidRDefault="001C225A" w:rsidP="001C225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8E3C10E" w14:textId="50F4C0B4" w:rsidR="005B2D27" w:rsidRPr="005B2D27" w:rsidRDefault="001C225A" w:rsidP="005B2D2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5B2D27" w:rsidRPr="005B2D2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5B2D27" w:rsidRPr="005B2D27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"/var/folders/j_/6yd3g0d9323g56qf75ybxcmh0000gn/T/com.microsoft.Word/WebArchiveCopyPasteTempFiles/9k=" \* MERGEFORMATINET </w:instrText>
      </w:r>
      <w:r w:rsidR="005B2D27" w:rsidRPr="005B2D2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4508C28" w14:textId="3D5CB41A" w:rsidR="00F04C06" w:rsidRPr="00F04C06" w:rsidRDefault="000773A9" w:rsidP="00F04C06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9D2FAC" wp14:editId="5934222C">
                <wp:simplePos x="0" y="0"/>
                <wp:positionH relativeFrom="column">
                  <wp:posOffset>-203931</wp:posOffset>
                </wp:positionH>
                <wp:positionV relativeFrom="paragraph">
                  <wp:posOffset>200669</wp:posOffset>
                </wp:positionV>
                <wp:extent cx="3052386" cy="2012995"/>
                <wp:effectExtent l="0" t="0" r="889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386" cy="2012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2952F829" w14:textId="73198F75" w:rsidR="000773A9" w:rsidRDefault="001F4624" w:rsidP="000773A9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Merry Christmas!</w:t>
                            </w:r>
                          </w:p>
                          <w:p w14:paraId="770770A3" w14:textId="73791D90" w:rsidR="001F4624" w:rsidRDefault="001F4624" w:rsidP="000773A9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0870235D" w14:textId="6FBBA7CE" w:rsidR="001F4624" w:rsidRPr="001F4624" w:rsidRDefault="001F4624" w:rsidP="000773A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1F4624">
                              <w:rPr>
                                <w:color w:val="002060"/>
                              </w:rPr>
                              <w:t>Wishing you and your love</w:t>
                            </w:r>
                            <w:r w:rsidR="008C1D49">
                              <w:rPr>
                                <w:color w:val="002060"/>
                              </w:rPr>
                              <w:t>d</w:t>
                            </w:r>
                            <w:r w:rsidRPr="001F4624">
                              <w:rPr>
                                <w:color w:val="002060"/>
                              </w:rPr>
                              <w:t xml:space="preserve"> ones a truly blessed Christmas. </w:t>
                            </w:r>
                            <w:r>
                              <w:rPr>
                                <w:color w:val="002060"/>
                              </w:rPr>
                              <w:t>May the joy of the birth of Christ be with you and your familie</w:t>
                            </w:r>
                            <w:r w:rsidR="008C1D49">
                              <w:rPr>
                                <w:color w:val="002060"/>
                              </w:rPr>
                              <w:t>s across the Christmas season and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2060"/>
                              </w:rPr>
                              <w:t xml:space="preserve"> throughout the coming </w:t>
                            </w:r>
                            <w:proofErr w:type="gramStart"/>
                            <w:r>
                              <w:rPr>
                                <w:color w:val="002060"/>
                              </w:rPr>
                              <w:t>year.</w:t>
                            </w:r>
                            <w:proofErr w:type="gram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6F06F324" w14:textId="77777777" w:rsidR="000773A9" w:rsidRDefault="000773A9" w:rsidP="000773A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78AA9965" w14:textId="77777777" w:rsidR="000773A9" w:rsidRDefault="000773A9" w:rsidP="000773A9">
                            <w:pPr>
                              <w:ind w:left="72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</w:t>
                            </w:r>
                          </w:p>
                          <w:p w14:paraId="43CBB87E" w14:textId="77777777" w:rsidR="000773A9" w:rsidRPr="00014F08" w:rsidRDefault="000773A9" w:rsidP="000773A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2FAC" id="Text Box 5" o:spid="_x0000_s1032" type="#_x0000_t202" style="position:absolute;margin-left:-16.05pt;margin-top:15.8pt;width:240.35pt;height:15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" fillcolor="white [3201]" strokecolor="#002060" strokeweight="1pt">
                <v:stroke dashstyle="longDashDot"/>
                <v:textbox>
                  <w:txbxContent>
                    <w:p w14:paraId="2952F829" w14:textId="73198F75" w:rsidR="000773A9" w:rsidRDefault="001F4624" w:rsidP="000773A9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Merry Christmas!</w:t>
                      </w:r>
                    </w:p>
                    <w:p w14:paraId="770770A3" w14:textId="73791D90" w:rsidR="001F4624" w:rsidRDefault="001F4624" w:rsidP="000773A9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0870235D" w14:textId="6FBBA7CE" w:rsidR="001F4624" w:rsidRPr="001F4624" w:rsidRDefault="001F4624" w:rsidP="000773A9">
                      <w:pPr>
                        <w:jc w:val="center"/>
                        <w:rPr>
                          <w:color w:val="002060"/>
                        </w:rPr>
                      </w:pPr>
                      <w:r w:rsidRPr="001F4624">
                        <w:rPr>
                          <w:color w:val="002060"/>
                        </w:rPr>
                        <w:t>Wishing you and your love</w:t>
                      </w:r>
                      <w:r w:rsidR="008C1D49">
                        <w:rPr>
                          <w:color w:val="002060"/>
                        </w:rPr>
                        <w:t>d</w:t>
                      </w:r>
                      <w:r w:rsidRPr="001F4624">
                        <w:rPr>
                          <w:color w:val="002060"/>
                        </w:rPr>
                        <w:t xml:space="preserve"> ones a truly blessed Christmas. </w:t>
                      </w:r>
                      <w:r>
                        <w:rPr>
                          <w:color w:val="002060"/>
                        </w:rPr>
                        <w:t>May the joy of the birth of Christ be with you and your familie</w:t>
                      </w:r>
                      <w:r w:rsidR="008C1D49">
                        <w:rPr>
                          <w:color w:val="002060"/>
                        </w:rPr>
                        <w:t>s across the Christmas season and</w:t>
                      </w:r>
                      <w:bookmarkStart w:id="1" w:name="_GoBack"/>
                      <w:bookmarkEnd w:id="1"/>
                      <w:r>
                        <w:rPr>
                          <w:color w:val="002060"/>
                        </w:rPr>
                        <w:t xml:space="preserve"> throughout the coming </w:t>
                      </w:r>
                      <w:proofErr w:type="gramStart"/>
                      <w:r>
                        <w:rPr>
                          <w:color w:val="002060"/>
                        </w:rPr>
                        <w:t>year.</w:t>
                      </w:r>
                      <w:proofErr w:type="gramEnd"/>
                      <w:r>
                        <w:rPr>
                          <w:color w:val="002060"/>
                        </w:rPr>
                        <w:t xml:space="preserve"> </w:t>
                      </w:r>
                    </w:p>
                    <w:p w14:paraId="6F06F324" w14:textId="77777777" w:rsidR="000773A9" w:rsidRDefault="000773A9" w:rsidP="000773A9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78AA9965" w14:textId="77777777" w:rsidR="000773A9" w:rsidRDefault="000773A9" w:rsidP="000773A9">
                      <w:pPr>
                        <w:ind w:left="72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</w:t>
                      </w:r>
                    </w:p>
                    <w:p w14:paraId="43CBB87E" w14:textId="77777777" w:rsidR="000773A9" w:rsidRPr="00014F08" w:rsidRDefault="000773A9" w:rsidP="000773A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2C069C" w14:textId="07B54E93" w:rsidR="00285E35" w:rsidRPr="00285E35" w:rsidRDefault="00285E35" w:rsidP="00285E3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85E3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285E35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"/var/folders/j_/6yd3g0d9323g56qf75ybxcmh0000gn/T/com.microsoft.Word/WebArchiveCopyPasteTempFiles/the-light-of-christmas-party-throughout-children039s-christmas-pictures.jpg" \* MERGEFORMATINET </w:instrText>
      </w:r>
      <w:r w:rsidRPr="00285E3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7C8B8F6" w14:textId="0D413276" w:rsidR="001F4624" w:rsidRPr="001F4624" w:rsidRDefault="001F4624" w:rsidP="001F462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F462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1F462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"/var/folders/j_/6yd3g0d9323g56qf75ybxcmh0000gn/T/com.microsoft.Word/WebArchiveCopyPasteTempFiles/2018-Christmas-Card-1WEB.jpg" \* MERGEFORMATINET </w:instrText>
      </w:r>
      <w:r w:rsidRPr="001F462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66F2914" w14:textId="3A435A44" w:rsidR="001C225A" w:rsidRPr="001C225A" w:rsidRDefault="006165EC" w:rsidP="001C225A">
      <w:pPr>
        <w:tabs>
          <w:tab w:val="left" w:pos="6552"/>
        </w:tabs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44EAC4B6" wp14:editId="28106D2A">
            <wp:simplePos x="0" y="0"/>
            <wp:positionH relativeFrom="column">
              <wp:posOffset>3965931</wp:posOffset>
            </wp:positionH>
            <wp:positionV relativeFrom="paragraph">
              <wp:posOffset>1102004</wp:posOffset>
            </wp:positionV>
            <wp:extent cx="874395" cy="521335"/>
            <wp:effectExtent l="0" t="0" r="1905" b="0"/>
            <wp:wrapNone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27417" r="13438" b="9110"/>
                    <a:stretch/>
                  </pic:blipFill>
                  <pic:spPr bwMode="auto">
                    <a:xfrm>
                      <a:off x="0" y="0"/>
                      <a:ext cx="874395" cy="52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EFFA10" wp14:editId="0F9EDCCC">
                <wp:simplePos x="0" y="0"/>
                <wp:positionH relativeFrom="column">
                  <wp:posOffset>2920817</wp:posOffset>
                </wp:positionH>
                <wp:positionV relativeFrom="paragraph">
                  <wp:posOffset>181426</wp:posOffset>
                </wp:positionV>
                <wp:extent cx="2993180" cy="1493301"/>
                <wp:effectExtent l="0" t="0" r="17145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180" cy="1493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9C997F8" w14:textId="5C892632" w:rsidR="006165EC" w:rsidRDefault="006165EC" w:rsidP="006165E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Reading Reward Cards!</w:t>
                            </w:r>
                          </w:p>
                          <w:p w14:paraId="3E17675A" w14:textId="2BE2704E" w:rsidR="006165EC" w:rsidRPr="006165EC" w:rsidRDefault="006165EC" w:rsidP="006165EC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Thank you for the additional support with reading at home recently. Mr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Holcroft’s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reading reward cards for Y1- Y6 have been a huge success. Read every day to earn a weekly stamp!</w:t>
                            </w:r>
                          </w:p>
                          <w:p w14:paraId="55D7EF1E" w14:textId="7F83337C" w:rsidR="006165EC" w:rsidRDefault="006165EC" w:rsidP="006165EC">
                            <w:pPr>
                              <w:ind w:left="720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57FD2C8F" w14:textId="77777777" w:rsidR="006165EC" w:rsidRPr="00014F08" w:rsidRDefault="006165EC" w:rsidP="006165EC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4EFFA10" id="Text Box 10" o:spid="_x0000_s1033" type="#_x0000_t202" style="position:absolute;margin-left:230pt;margin-top:14.3pt;width:235.7pt;height:11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" fillcolor="white [3201]" strokecolor="#002060" strokeweight="1pt">
                <v:stroke dashstyle="longDashDot"/>
                <v:textbox>
                  <w:txbxContent>
                    <w:p w14:paraId="49C997F8" w14:textId="5C892632" w:rsidR="006165EC" w:rsidRDefault="006165EC" w:rsidP="006165EC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Reading Reward Cards!</w:t>
                      </w:r>
                    </w:p>
                    <w:p w14:paraId="3E17675A" w14:textId="2BE2704E" w:rsidR="006165EC" w:rsidRPr="006165EC" w:rsidRDefault="006165EC" w:rsidP="006165EC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Thank you for the additional support with reading at home recently. Mr </w:t>
                      </w:r>
                      <w:proofErr w:type="spellStart"/>
                      <w:r>
                        <w:rPr>
                          <w:color w:val="002060"/>
                        </w:rPr>
                        <w:t>Holcroft’s</w:t>
                      </w:r>
                      <w:proofErr w:type="spellEnd"/>
                      <w:r>
                        <w:rPr>
                          <w:color w:val="002060"/>
                        </w:rPr>
                        <w:t xml:space="preserve"> reading reward cards for Y1- Y6 have been a huge success. Read every day to earn a weekly stamp!</w:t>
                      </w:r>
                    </w:p>
                    <w:p w14:paraId="55D7EF1E" w14:textId="7F83337C" w:rsidR="006165EC" w:rsidRDefault="006165EC" w:rsidP="006165EC">
                      <w:pPr>
                        <w:ind w:left="720"/>
                        <w:jc w:val="center"/>
                        <w:rPr>
                          <w:color w:val="002060"/>
                        </w:rPr>
                      </w:pPr>
                    </w:p>
                    <w:p w14:paraId="57FD2C8F" w14:textId="77777777" w:rsidR="006165EC" w:rsidRPr="00014F08" w:rsidRDefault="006165EC" w:rsidP="006165EC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624" w:rsidRPr="001F462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0" locked="0" layoutInCell="1" allowOverlap="1" wp14:anchorId="1918CEF8" wp14:editId="233749A3">
            <wp:simplePos x="0" y="0"/>
            <wp:positionH relativeFrom="column">
              <wp:posOffset>532751</wp:posOffset>
            </wp:positionH>
            <wp:positionV relativeFrom="paragraph">
              <wp:posOffset>783416</wp:posOffset>
            </wp:positionV>
            <wp:extent cx="1466850" cy="767080"/>
            <wp:effectExtent l="0" t="0" r="6350" b="0"/>
            <wp:wrapSquare wrapText="bothSides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"/var/folders/j_/6yd3g0d9323g56qf75ybxcmh0000gn/T/com.microsoft.Word/WebArchiveCopyPasteTempFiles/Z" \* MERGEFORMATINET </w:instrText>
      </w:r>
      <w:r w:rsidR="001C225A" w:rsidRPr="001C225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sectPr w:rsidR="001C225A" w:rsidRPr="001C225A" w:rsidSect="00604814">
      <w:headerReference w:type="default" r:id="rId11"/>
      <w:pgSz w:w="11900" w:h="16840"/>
      <w:pgMar w:top="283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5352B" w14:textId="77777777" w:rsidR="00BB0181" w:rsidRDefault="00BB0181" w:rsidP="00D534D1">
      <w:r>
        <w:separator/>
      </w:r>
    </w:p>
  </w:endnote>
  <w:endnote w:type="continuationSeparator" w:id="0">
    <w:p w14:paraId="61F0C42B" w14:textId="77777777" w:rsidR="00BB0181" w:rsidRDefault="00BB0181" w:rsidP="00D5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54F630" w14:textId="77777777" w:rsidR="00BB0181" w:rsidRDefault="00BB0181" w:rsidP="00D534D1">
      <w:r>
        <w:separator/>
      </w:r>
    </w:p>
  </w:footnote>
  <w:footnote w:type="continuationSeparator" w:id="0">
    <w:p w14:paraId="1937BBCA" w14:textId="77777777" w:rsidR="00BB0181" w:rsidRDefault="00BB0181" w:rsidP="00D53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25BB1" w14:textId="4C547498" w:rsidR="00D534D1" w:rsidRDefault="00173A9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FE3F1" wp14:editId="79ED2F04">
              <wp:simplePos x="0" y="0"/>
              <wp:positionH relativeFrom="column">
                <wp:posOffset>3368675</wp:posOffset>
              </wp:positionH>
              <wp:positionV relativeFrom="paragraph">
                <wp:posOffset>-322028</wp:posOffset>
              </wp:positionV>
              <wp:extent cx="3113405" cy="126873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3405" cy="12687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1D9DD7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Queen Street, Little </w:t>
                          </w:r>
                          <w:proofErr w:type="spellStart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Hulton</w:t>
                          </w:r>
                          <w:proofErr w:type="spellEnd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, Salford M38 0WH</w:t>
                          </w:r>
                        </w:p>
                        <w:p w14:paraId="383D025E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Tel: 0161 921 1940</w:t>
                          </w:r>
                        </w:p>
                        <w:p w14:paraId="1790B202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E-mail: stedmunds.rcprimaryschool@salford.gov.uk</w:t>
                          </w:r>
                        </w:p>
                        <w:p w14:paraId="2509B2BF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Website: </w:t>
                          </w:r>
                          <w:hyperlink r:id="rId1" w:history="1">
                            <w:r w:rsidRPr="00415D6D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www.st-edmunds.salford.sch.uk/</w:t>
                            </w:r>
                          </w:hyperlink>
                        </w:p>
                        <w:p w14:paraId="001B0FD3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Twitter: @</w:t>
                          </w:r>
                          <w:proofErr w:type="spellStart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st_edmundsrc</w:t>
                          </w:r>
                          <w:proofErr w:type="spellEnd"/>
                        </w:p>
                        <w:p w14:paraId="293ABB3D" w14:textId="6CAD1F55" w:rsidR="00D534D1" w:rsidRPr="00415D6D" w:rsidRDefault="00D534D1" w:rsidP="003E5033">
                          <w:pPr>
                            <w:pStyle w:val="Header"/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Executive </w:t>
                          </w:r>
                          <w:proofErr w:type="spellStart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Headteacher</w:t>
                          </w:r>
                          <w:proofErr w:type="spellEnd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 Mrs C. Harrison</w:t>
                          </w:r>
                        </w:p>
                        <w:p w14:paraId="4D2DE5BB" w14:textId="77777777" w:rsidR="00D534D1" w:rsidRPr="00415D6D" w:rsidRDefault="00D534D1" w:rsidP="003E5033">
                          <w:pPr>
                            <w:jc w:val="right"/>
                            <w:rPr>
                              <w:b/>
                              <w:bCs/>
                              <w:color w:val="00206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Head of School Miss L. Moran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51FE3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65.25pt;margin-top:-25.35pt;width:245.15pt;height: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" fillcolor="white [3201]" stroked="f" strokeweight=".5pt">
              <v:textbox>
                <w:txbxContent>
                  <w:p w14:paraId="111D9DD7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Queen Street, Little Hulton, Salford M38 0WH</w:t>
                    </w:r>
                  </w:p>
                  <w:p w14:paraId="383D025E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Tel: 0161 921 1940</w:t>
                    </w:r>
                  </w:p>
                  <w:p w14:paraId="1790B202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E-mail: stedmunds.rcprimaryschool@salford.gov.uk</w:t>
                    </w:r>
                  </w:p>
                  <w:p w14:paraId="2509B2BF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Website: </w:t>
                    </w:r>
                    <w:hyperlink r:id="rId2" w:history="1">
                      <w:r w:rsidRPr="00415D6D">
                        <w:rPr>
                          <w:rStyle w:val="Hyperlink"/>
                          <w:rFonts w:cstheme="minorHAnsi"/>
                          <w:b/>
                          <w:bCs/>
                          <w:color w:val="002060"/>
                          <w:sz w:val="20"/>
                          <w:szCs w:val="20"/>
                        </w:rPr>
                        <w:t>www.st-edmunds.salford.sch.uk/</w:t>
                      </w:r>
                    </w:hyperlink>
                  </w:p>
                  <w:p w14:paraId="001B0FD3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Twitter: @st_edmundsrc</w:t>
                    </w:r>
                  </w:p>
                  <w:p w14:paraId="293ABB3D" w14:textId="6CAD1F55" w:rsidR="00D534D1" w:rsidRPr="00415D6D" w:rsidRDefault="00D534D1" w:rsidP="003E5033">
                    <w:pPr>
                      <w:pStyle w:val="Header"/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Executive Headteacher Mrs C. Harrison</w:t>
                    </w:r>
                  </w:p>
                  <w:p w14:paraId="4D2DE5BB" w14:textId="77777777" w:rsidR="00D534D1" w:rsidRPr="00415D6D" w:rsidRDefault="00D534D1" w:rsidP="003E5033">
                    <w:pPr>
                      <w:jc w:val="right"/>
                      <w:rPr>
                        <w:b/>
                        <w:bCs/>
                        <w:color w:val="00206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Head of School Miss L. Moran</w:t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 w:cs="Tahoma"/>
        <w:noProof/>
        <w:sz w:val="20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204E80DA" wp14:editId="4E3F5C9E">
          <wp:simplePos x="0" y="0"/>
          <wp:positionH relativeFrom="column">
            <wp:posOffset>-521970</wp:posOffset>
          </wp:positionH>
          <wp:positionV relativeFrom="paragraph">
            <wp:posOffset>-387350</wp:posOffset>
          </wp:positionV>
          <wp:extent cx="1045845" cy="1206500"/>
          <wp:effectExtent l="0" t="0" r="1905" b="0"/>
          <wp:wrapSquare wrapText="bothSides"/>
          <wp:docPr id="21" name="Picture 21" descr="School Emblem Preferr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hool Emblem Preferr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1E18"/>
    <w:multiLevelType w:val="hybridMultilevel"/>
    <w:tmpl w:val="47804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F511F"/>
    <w:multiLevelType w:val="hybridMultilevel"/>
    <w:tmpl w:val="8D7C7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4D1"/>
    <w:rsid w:val="00014F08"/>
    <w:rsid w:val="000228B9"/>
    <w:rsid w:val="000773A9"/>
    <w:rsid w:val="000D72C1"/>
    <w:rsid w:val="001009C0"/>
    <w:rsid w:val="00134CA0"/>
    <w:rsid w:val="00173A92"/>
    <w:rsid w:val="001865BF"/>
    <w:rsid w:val="001C17E0"/>
    <w:rsid w:val="001C225A"/>
    <w:rsid w:val="001E0544"/>
    <w:rsid w:val="001E131B"/>
    <w:rsid w:val="001E7A14"/>
    <w:rsid w:val="001F4624"/>
    <w:rsid w:val="00204F9C"/>
    <w:rsid w:val="00220962"/>
    <w:rsid w:val="00285E35"/>
    <w:rsid w:val="002A0DB6"/>
    <w:rsid w:val="002D02E4"/>
    <w:rsid w:val="00345591"/>
    <w:rsid w:val="003612E7"/>
    <w:rsid w:val="003874FF"/>
    <w:rsid w:val="003C15FB"/>
    <w:rsid w:val="003E5033"/>
    <w:rsid w:val="00415D6D"/>
    <w:rsid w:val="00423947"/>
    <w:rsid w:val="00453574"/>
    <w:rsid w:val="00492D0B"/>
    <w:rsid w:val="004D4758"/>
    <w:rsid w:val="005144E4"/>
    <w:rsid w:val="0053464B"/>
    <w:rsid w:val="00551857"/>
    <w:rsid w:val="00562B84"/>
    <w:rsid w:val="005726A5"/>
    <w:rsid w:val="0057719D"/>
    <w:rsid w:val="00586F74"/>
    <w:rsid w:val="005B2D27"/>
    <w:rsid w:val="005D622B"/>
    <w:rsid w:val="00600EF1"/>
    <w:rsid w:val="00604814"/>
    <w:rsid w:val="00607128"/>
    <w:rsid w:val="006165EC"/>
    <w:rsid w:val="00627248"/>
    <w:rsid w:val="00653A57"/>
    <w:rsid w:val="00660C2F"/>
    <w:rsid w:val="00670187"/>
    <w:rsid w:val="006731E2"/>
    <w:rsid w:val="006A5163"/>
    <w:rsid w:val="006F64CF"/>
    <w:rsid w:val="0074379A"/>
    <w:rsid w:val="007A6F9D"/>
    <w:rsid w:val="00843A93"/>
    <w:rsid w:val="008C1D49"/>
    <w:rsid w:val="008C69C8"/>
    <w:rsid w:val="008D09E1"/>
    <w:rsid w:val="008F0557"/>
    <w:rsid w:val="00907326"/>
    <w:rsid w:val="00A21225"/>
    <w:rsid w:val="00AA7A47"/>
    <w:rsid w:val="00AC5FF4"/>
    <w:rsid w:val="00AF221A"/>
    <w:rsid w:val="00B21455"/>
    <w:rsid w:val="00BB0181"/>
    <w:rsid w:val="00BE28EA"/>
    <w:rsid w:val="00C04C6D"/>
    <w:rsid w:val="00C160C2"/>
    <w:rsid w:val="00C317C5"/>
    <w:rsid w:val="00CC0D34"/>
    <w:rsid w:val="00D45F2D"/>
    <w:rsid w:val="00D534D1"/>
    <w:rsid w:val="00D71B51"/>
    <w:rsid w:val="00DC6911"/>
    <w:rsid w:val="00E44111"/>
    <w:rsid w:val="00EC46D3"/>
    <w:rsid w:val="00EC770C"/>
    <w:rsid w:val="00F04C06"/>
    <w:rsid w:val="00F12B43"/>
    <w:rsid w:val="00F23B7D"/>
    <w:rsid w:val="00F5344D"/>
    <w:rsid w:val="00FB490D"/>
    <w:rsid w:val="00FC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68EDD7"/>
  <w14:defaultImageDpi w14:val="32767"/>
  <w15:docId w15:val="{6523D6FB-9255-C14D-AC04-6146A55D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4D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534D1"/>
  </w:style>
  <w:style w:type="paragraph" w:styleId="Footer">
    <w:name w:val="footer"/>
    <w:basedOn w:val="Normal"/>
    <w:link w:val="Foot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534D1"/>
  </w:style>
  <w:style w:type="character" w:styleId="Hyperlink">
    <w:name w:val="Hyperlink"/>
    <w:basedOn w:val="DefaultParagraphFont"/>
    <w:uiPriority w:val="99"/>
    <w:unhideWhenUsed/>
    <w:rsid w:val="00D534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534D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14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t-edmunds.salford.sch.uk/" TargetMode="External"/><Relationship Id="rId1" Type="http://schemas.openxmlformats.org/officeDocument/2006/relationships/hyperlink" Target="http://www.st-edmunds.salford.sch.uk/" TargetMode="External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AA497BF0</Template>
  <TotalTime>13</TotalTime>
  <Pages>1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Hilton</dc:creator>
  <cp:lastModifiedBy>Mrs A. Crawshaw</cp:lastModifiedBy>
  <cp:revision>3</cp:revision>
  <cp:lastPrinted>2019-10-31T10:36:00Z</cp:lastPrinted>
  <dcterms:created xsi:type="dcterms:W3CDTF">2019-12-18T10:40:00Z</dcterms:created>
  <dcterms:modified xsi:type="dcterms:W3CDTF">2019-12-19T13:53:00Z</dcterms:modified>
</cp:coreProperties>
</file>