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319E0" w14:textId="0A5EE081" w:rsidR="00D534D1" w:rsidRPr="00D534D1" w:rsidRDefault="00FB490D" w:rsidP="00D534D1">
      <w:pPr>
        <w:rPr>
          <w:rFonts w:ascii="Times New Roman" w:eastAsia="Times New Roman" w:hAnsi="Times New Roman" w:cs="Times New Roman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4B898" wp14:editId="07F595D5">
                <wp:simplePos x="0" y="0"/>
                <wp:positionH relativeFrom="column">
                  <wp:posOffset>-173127</wp:posOffset>
                </wp:positionH>
                <wp:positionV relativeFrom="paragraph">
                  <wp:posOffset>-217384</wp:posOffset>
                </wp:positionV>
                <wp:extent cx="6026360" cy="726831"/>
                <wp:effectExtent l="12700" t="12700" r="1905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360" cy="726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002060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870DDF" w14:textId="77777777" w:rsidR="00FB490D" w:rsidRDefault="00FB490D" w:rsidP="00FB490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8B4"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  <w:p w14:paraId="0B2C0FB0" w14:textId="7A655D46" w:rsidR="00FB490D" w:rsidRPr="00AD58B4" w:rsidRDefault="00BE28EA" w:rsidP="00FB490D">
                            <w:pP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BE28EA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 </w:t>
                            </w:r>
                            <w:r w:rsidR="00FB490D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2019 </w:t>
                            </w:r>
                          </w:p>
                          <w:p w14:paraId="34628717" w14:textId="77777777" w:rsidR="00FB490D" w:rsidRPr="00AD58B4" w:rsidRDefault="00FB490D" w:rsidP="00FB490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A4B8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65pt;margin-top:-17.1pt;width:474.5pt;height: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" fillcolor="white [3201]" strokecolor="#002060" strokeweight="1.5pt">
                <v:stroke linestyle="thinThin"/>
                <v:textbox>
                  <w:txbxContent>
                    <w:p w14:paraId="4F870DDF" w14:textId="77777777" w:rsidR="00FB490D" w:rsidRDefault="00FB490D" w:rsidP="00FB490D">
                      <w:pPr>
                        <w:jc w:val="center"/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8B4"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  <w:p w14:paraId="0B2C0FB0" w14:textId="7A655D46" w:rsidR="00FB490D" w:rsidRPr="00AD58B4" w:rsidRDefault="00BE28EA" w:rsidP="00FB490D">
                      <w:pP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BE28EA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 </w:t>
                      </w:r>
                      <w:r w:rsidR="00FB490D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2019 </w:t>
                      </w:r>
                    </w:p>
                    <w:p w14:paraId="34628717" w14:textId="77777777" w:rsidR="00FB490D" w:rsidRPr="00AD58B4" w:rsidRDefault="00FB490D" w:rsidP="00FB490D">
                      <w:pPr>
                        <w:jc w:val="center"/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4D1" w:rsidRPr="00D534D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73A92">
        <w:rPr>
          <w:rFonts w:ascii="Times New Roman" w:eastAsia="Times New Roman" w:hAnsi="Times New Roman" w:cs="Times New Roman"/>
          <w:lang w:eastAsia="en-GB"/>
        </w:rPr>
        <w:instrText xml:space="preserve"> INCLUDEPICTURE "\\\\edmp-sr-001\\var\\folders\\j_\\6yd3g0d9323g56qf75ybxcmh0000gn\\T\\com.microsoft.Word\\WebArchiveCopyPasteTempFiles\\wave-border-png-11.png" \* MERGEFORMAT </w:instrText>
      </w:r>
      <w:r w:rsidR="00D534D1" w:rsidRPr="00D534D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B48F241" w14:textId="20FCF2BD" w:rsidR="00B21455" w:rsidRPr="00B21455" w:rsidRDefault="00B21455" w:rsidP="00B2145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"C:\\var\\folders\\j_\\6yd3g0d9323g56qf75ybxcmh0000gn\\T\\com.microsoft.Word\\WebArchiveCopyPasteTempFiles\\images?q=tbnANd9GcSuQ2Wn8XlCNKitcdMhuTePkYlt8duEPD3Zurq8kWGCSttnx83-" \* MERGEFORMAT </w:instrText>
      </w:r>
      <w:r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8827195" w14:textId="38520BA9" w:rsidR="00AF221A" w:rsidRPr="00AF221A" w:rsidRDefault="00AF221A" w:rsidP="00AF221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B5BDF4E" w14:textId="7A10F8A2" w:rsidR="00AF221A" w:rsidRPr="00AF221A" w:rsidRDefault="007A6F9D" w:rsidP="00AF221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25C91" wp14:editId="05627A5B">
                <wp:simplePos x="0" y="0"/>
                <wp:positionH relativeFrom="column">
                  <wp:posOffset>2895600</wp:posOffset>
                </wp:positionH>
                <wp:positionV relativeFrom="paragraph">
                  <wp:posOffset>65405</wp:posOffset>
                </wp:positionV>
                <wp:extent cx="2959735" cy="1965960"/>
                <wp:effectExtent l="0" t="0" r="1206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735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59AC57B" w14:textId="6C474C1E" w:rsidR="00660C2F" w:rsidRDefault="007A6F9D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Old Toys Please!!! </w:t>
                            </w:r>
                          </w:p>
                          <w:p w14:paraId="06401EDA" w14:textId="64EC3FB9" w:rsidR="007A6F9D" w:rsidRDefault="007A6F9D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565594B1" w14:textId="62594B5F" w:rsidR="007A6F9D" w:rsidRPr="007A6F9D" w:rsidRDefault="007A6F9D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A6F9D">
                              <w:rPr>
                                <w:color w:val="002060"/>
                              </w:rPr>
                              <w:t>We need your help</w:t>
                            </w:r>
                            <w:r>
                              <w:rPr>
                                <w:color w:val="002060"/>
                              </w:rPr>
                              <w:t>!</w:t>
                            </w:r>
                            <w:r w:rsidRPr="007A6F9D">
                              <w:rPr>
                                <w:color w:val="002060"/>
                              </w:rPr>
                              <w:t xml:space="preserve"> We plan on having a toy stall at our Christmas markets but need more toys to sell. If you can donate any old/unwanted toys we’d be very grateful. 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>We will need them in school by Wednesday 10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 xml:space="preserve"> December. </w:t>
                            </w:r>
                          </w:p>
                          <w:p w14:paraId="1CA1B46B" w14:textId="0F4AFAB9" w:rsidR="00EC46D3" w:rsidRDefault="00EC46D3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0428375D" w14:textId="017ADB2C" w:rsidR="005726A5" w:rsidRPr="005726A5" w:rsidRDefault="005726A5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25C91" id="Text Box 11" o:spid="_x0000_s1027" type="#_x0000_t202" style="position:absolute;margin-left:228pt;margin-top:5.15pt;width:233.05pt;height:15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" fillcolor="white [3201]" strokecolor="#002060" strokeweight="1pt">
                <v:stroke dashstyle="longDashDot"/>
                <v:textbox>
                  <w:txbxContent>
                    <w:p w14:paraId="559AC57B" w14:textId="6C474C1E" w:rsidR="00660C2F" w:rsidRDefault="007A6F9D" w:rsidP="00FB490D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Old Toys Please!!! </w:t>
                      </w:r>
                    </w:p>
                    <w:p w14:paraId="06401EDA" w14:textId="64EC3FB9" w:rsidR="007A6F9D" w:rsidRDefault="007A6F9D" w:rsidP="00FB490D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565594B1" w14:textId="62594B5F" w:rsidR="007A6F9D" w:rsidRPr="007A6F9D" w:rsidRDefault="007A6F9D" w:rsidP="00FB490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7A6F9D">
                        <w:rPr>
                          <w:color w:val="002060"/>
                        </w:rPr>
                        <w:t>We need your help</w:t>
                      </w:r>
                      <w:r>
                        <w:rPr>
                          <w:color w:val="002060"/>
                        </w:rPr>
                        <w:t>!</w:t>
                      </w:r>
                      <w:r w:rsidRPr="007A6F9D">
                        <w:rPr>
                          <w:color w:val="002060"/>
                        </w:rPr>
                        <w:t xml:space="preserve"> We plan on having a toy stall at our Christmas markets but need more toys to sell. If you can donate any old/unwanted toys we’d be very grateful. 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>We will need them in school by Wednesday 10</w:t>
                      </w:r>
                      <w:r w:rsidRPr="007A6F9D">
                        <w:rPr>
                          <w:b/>
                          <w:bCs/>
                          <w:color w:val="002060"/>
                          <w:vertAlign w:val="superscript"/>
                        </w:rPr>
                        <w:t>th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 xml:space="preserve"> December. </w:t>
                      </w:r>
                    </w:p>
                    <w:p w14:paraId="1CA1B46B" w14:textId="0F4AFAB9" w:rsidR="00EC46D3" w:rsidRDefault="00EC46D3" w:rsidP="00FB490D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0428375D" w14:textId="017ADB2C" w:rsidR="005726A5" w:rsidRPr="005726A5" w:rsidRDefault="005726A5" w:rsidP="00FB490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557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1479A" wp14:editId="7DB81AFF">
                <wp:simplePos x="0" y="0"/>
                <wp:positionH relativeFrom="column">
                  <wp:posOffset>-175260</wp:posOffset>
                </wp:positionH>
                <wp:positionV relativeFrom="paragraph">
                  <wp:posOffset>65405</wp:posOffset>
                </wp:positionV>
                <wp:extent cx="2997200" cy="1752600"/>
                <wp:effectExtent l="0" t="0" r="1270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7F56288" w14:textId="77777777" w:rsidR="007A6F9D" w:rsidRDefault="007A6F9D" w:rsidP="00660C2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Christmas Jumper Day! </w:t>
                            </w:r>
                          </w:p>
                          <w:p w14:paraId="61A8A1AD" w14:textId="77777777" w:rsidR="007A6F9D" w:rsidRDefault="007A6F9D" w:rsidP="00660C2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4020C699" w14:textId="3D489277" w:rsidR="00660C2F" w:rsidRPr="007A6F9D" w:rsidRDefault="007A6F9D" w:rsidP="007A6F9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>Friday 13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 xml:space="preserve"> December is Christmas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D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 xml:space="preserve">inner and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J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 xml:space="preserve">umper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D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 xml:space="preserve">ay </w:t>
                            </w:r>
                            <w:r w:rsidRPr="007A6F9D">
                              <w:rPr>
                                <w:color w:val="002060"/>
                              </w:rPr>
                              <w:t xml:space="preserve">in school. </w:t>
                            </w:r>
                            <w:r>
                              <w:rPr>
                                <w:color w:val="002060"/>
                              </w:rPr>
                              <w:t>If you can pl</w:t>
                            </w:r>
                            <w:r w:rsidRPr="007A6F9D">
                              <w:rPr>
                                <w:color w:val="002060"/>
                              </w:rPr>
                              <w:t xml:space="preserve">ease send your child into school 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>wearing their school uniform but a Christmas jumper instead of a school ju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m</w:t>
                            </w:r>
                            <w:r w:rsidRPr="007A6F9D">
                              <w:rPr>
                                <w:b/>
                                <w:bCs/>
                                <w:color w:val="002060"/>
                              </w:rPr>
                              <w:t>per</w:t>
                            </w:r>
                            <w:r w:rsidRPr="007A6F9D"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14:paraId="2FE3C3C2" w14:textId="50D8DA72" w:rsidR="001E7A14" w:rsidRDefault="001E7A14" w:rsidP="008F0557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71602674" w14:textId="6420700C" w:rsidR="001E7A14" w:rsidRDefault="00014F08" w:rsidP="001E7A14">
                            <w:pPr>
                              <w:ind w:left="72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      </w:t>
                            </w:r>
                          </w:p>
                          <w:p w14:paraId="10FEF526" w14:textId="14E67CBB" w:rsidR="00014F08" w:rsidRPr="00014F08" w:rsidRDefault="00014F08" w:rsidP="00014F08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1479A" id="Text Box 30" o:spid="_x0000_s1028" type="#_x0000_t202" style="position:absolute;margin-left:-13.8pt;margin-top:5.15pt;width:236pt;height:1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" fillcolor="white [3201]" strokecolor="#002060" strokeweight="1pt">
                <v:stroke dashstyle="longDashDot"/>
                <v:textbox>
                  <w:txbxContent>
                    <w:p w14:paraId="77F56288" w14:textId="77777777" w:rsidR="007A6F9D" w:rsidRDefault="007A6F9D" w:rsidP="00660C2F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Christmas Jumper Day! </w:t>
                      </w:r>
                    </w:p>
                    <w:p w14:paraId="61A8A1AD" w14:textId="77777777" w:rsidR="007A6F9D" w:rsidRDefault="007A6F9D" w:rsidP="00660C2F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4020C699" w14:textId="3D489277" w:rsidR="00660C2F" w:rsidRPr="007A6F9D" w:rsidRDefault="007A6F9D" w:rsidP="007A6F9D">
                      <w:pPr>
                        <w:jc w:val="center"/>
                        <w:rPr>
                          <w:color w:val="002060"/>
                        </w:rPr>
                      </w:pPr>
                      <w:r w:rsidRPr="007A6F9D">
                        <w:rPr>
                          <w:b/>
                          <w:bCs/>
                          <w:color w:val="002060"/>
                        </w:rPr>
                        <w:t>Friday 13</w:t>
                      </w:r>
                      <w:r w:rsidRPr="007A6F9D">
                        <w:rPr>
                          <w:b/>
                          <w:bCs/>
                          <w:color w:val="002060"/>
                          <w:vertAlign w:val="superscript"/>
                        </w:rPr>
                        <w:t>th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 xml:space="preserve"> December is Christmas </w:t>
                      </w:r>
                      <w:r>
                        <w:rPr>
                          <w:b/>
                          <w:bCs/>
                          <w:color w:val="002060"/>
                        </w:rPr>
                        <w:t>D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 xml:space="preserve">inner and </w:t>
                      </w:r>
                      <w:r>
                        <w:rPr>
                          <w:b/>
                          <w:bCs/>
                          <w:color w:val="002060"/>
                        </w:rPr>
                        <w:t>J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 xml:space="preserve">umper </w:t>
                      </w:r>
                      <w:r>
                        <w:rPr>
                          <w:b/>
                          <w:bCs/>
                          <w:color w:val="002060"/>
                        </w:rPr>
                        <w:t>D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 xml:space="preserve">ay </w:t>
                      </w:r>
                      <w:r w:rsidRPr="007A6F9D">
                        <w:rPr>
                          <w:color w:val="002060"/>
                        </w:rPr>
                        <w:t xml:space="preserve">in school. </w:t>
                      </w:r>
                      <w:r>
                        <w:rPr>
                          <w:color w:val="002060"/>
                        </w:rPr>
                        <w:t>If you can pl</w:t>
                      </w:r>
                      <w:r w:rsidRPr="007A6F9D">
                        <w:rPr>
                          <w:color w:val="002060"/>
                        </w:rPr>
                        <w:t xml:space="preserve">ease send your child into school 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>wearing their school uniform but a Christmas jumper instead of a school ju</w:t>
                      </w:r>
                      <w:r>
                        <w:rPr>
                          <w:b/>
                          <w:bCs/>
                          <w:color w:val="002060"/>
                        </w:rPr>
                        <w:t>m</w:t>
                      </w:r>
                      <w:r w:rsidRPr="007A6F9D">
                        <w:rPr>
                          <w:b/>
                          <w:bCs/>
                          <w:color w:val="002060"/>
                        </w:rPr>
                        <w:t>per</w:t>
                      </w:r>
                      <w:r w:rsidRPr="007A6F9D">
                        <w:rPr>
                          <w:color w:val="002060"/>
                        </w:rPr>
                        <w:t>.</w:t>
                      </w:r>
                    </w:p>
                    <w:p w14:paraId="2FE3C3C2" w14:textId="50D8DA72" w:rsidR="001E7A14" w:rsidRDefault="001E7A14" w:rsidP="008F0557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71602674" w14:textId="6420700C" w:rsidR="001E7A14" w:rsidRDefault="00014F08" w:rsidP="001E7A14">
                      <w:pPr>
                        <w:ind w:left="72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      </w:t>
                      </w:r>
                    </w:p>
                    <w:p w14:paraId="10FEF526" w14:textId="14E67CBB" w:rsidR="00014F08" w:rsidRPr="00014F08" w:rsidRDefault="00014F08" w:rsidP="00014F08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21A" w:rsidRPr="00AF221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"C:\\var\\folders\\j_\\6yd3g0d9323g56qf75ybxcmh0000gn\\T\\com.microsoft.Word\\WebArchiveCopyPasteTempFiles\\hand-mark-calendar-us-version-with-week-started-on-sunday-vector-id500641320?k=6&amp;m=500641320&amp;s=612x612&amp;w=0&amp;h=WadaoOXuV_a4Q3-q8x95XMmqrJHlHWGtiqKU992qDTs=" \* MERGEFORMAT </w:instrText>
      </w:r>
      <w:r w:rsidR="00AF221A" w:rsidRPr="00AF221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96190F5" w14:textId="7401C9A0" w:rsidR="00AC5FF4" w:rsidRPr="00AC5FF4" w:rsidRDefault="00AC5FF4" w:rsidP="00AC5FF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C5FF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"C:\\var\\folders\\j_\\6yd3g0d9323g56qf75ybxcmh0000gn\\T\\com.microsoft.Word\\WebArchiveCopyPasteTempFiles\\2Q==" \* MERGEFORMAT </w:instrText>
      </w:r>
      <w:r w:rsidRPr="00AC5FF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EC5EE06" w14:textId="7A8BC716" w:rsidR="006A5163" w:rsidRPr="006A5163" w:rsidRDefault="006A5163" w:rsidP="006A516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"C:\\var\\folders\\j_\\6yd3g0d9323g56qf75ybxcmh0000gn\\T\\com.microsoft.Word\\WebArchiveCopyPasteTempFiles\\8536737.png" \* MERGEFORMAT </w:instrText>
      </w: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bookmarkStart w:id="0" w:name="_GoBack"/>
    <w:bookmarkEnd w:id="0"/>
    <w:p w14:paraId="215AE2D7" w14:textId="1ABFF551" w:rsidR="006A5163" w:rsidRPr="006A5163" w:rsidRDefault="006A5163" w:rsidP="006A516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"C:\\var\\folders\\j_\\6yd3g0d9323g56qf75ybxcmh0000gn\\T\\com.microsoft.Word\\WebArchiveCopyPasteTempFiles\\get-set-to-eat-fresh-final-150ppi.jpg?width=1920" \* MERGEFORMAT </w:instrText>
      </w: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8152619" w14:textId="1BA9DB76" w:rsidR="00660C2F" w:rsidRPr="00660C2F" w:rsidRDefault="00660C2F" w:rsidP="00660C2F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0C2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"C:\\var\\folders\\j_\\6yd3g0d9323g56qf75ybxcmh0000gn\\T\\com.microsoft.Word\\WebArchiveCopyPasteTempFiles\\15168243602131732258black-history-month-2014-clipart.hi.png" \* MERGEFORMAT </w:instrText>
      </w:r>
      <w:r w:rsidRPr="00660C2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2D10935" w14:textId="6970E3A9" w:rsidR="00014F08" w:rsidRPr="00014F08" w:rsidRDefault="00014F08" w:rsidP="00014F0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"C:\\var\\folders\\j_\\6yd3g0d9323g56qf75ybxcmh0000gn\\T\\com.microsoft.Word\\WebArchiveCopyPasteTempFiles\\main-Hello Yellow.jpg" \* MERGEFORMAT </w:instrText>
      </w: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32FB333E" w14:textId="63B1B433" w:rsidR="007A6F9D" w:rsidRPr="007A6F9D" w:rsidRDefault="007A6F9D" w:rsidP="007A6F9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6F9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0" locked="0" layoutInCell="1" allowOverlap="1" wp14:anchorId="3B6575EE" wp14:editId="38B2E887">
            <wp:simplePos x="0" y="0"/>
            <wp:positionH relativeFrom="column">
              <wp:posOffset>2047240</wp:posOffset>
            </wp:positionH>
            <wp:positionV relativeFrom="paragraph">
              <wp:posOffset>146685</wp:posOffset>
            </wp:positionV>
            <wp:extent cx="586740" cy="586740"/>
            <wp:effectExtent l="101600" t="101600" r="73660" b="99060"/>
            <wp:wrapSquare wrapText="bothSides"/>
            <wp:docPr id="19" name="Picture 19" descr="Image result for christmas jumper d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ristmas jumper day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6392"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F9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 wp14:anchorId="4BD3B262" wp14:editId="20636887">
            <wp:simplePos x="0" y="0"/>
            <wp:positionH relativeFrom="column">
              <wp:posOffset>99060</wp:posOffset>
            </wp:positionH>
            <wp:positionV relativeFrom="paragraph">
              <wp:posOffset>103505</wp:posOffset>
            </wp:positionV>
            <wp:extent cx="586740" cy="586740"/>
            <wp:effectExtent l="50800" t="50800" r="48260" b="60960"/>
            <wp:wrapSquare wrapText="bothSides"/>
            <wp:docPr id="18" name="Picture 18" descr="Image result for christmas jumper d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ristmas jumper day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8141"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"/var/folders/j_/6yd3g0d9323g56qf75ybxcmh0000gn/T/com.microsoft.Word/WebArchiveCopyPasteTempFiles/9-93193_clipart-christmas-jumper-christmas-jumper-day-2018.png" \* MERGEFORMATINET </w:instrText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36F2642" w14:textId="71C90EA5" w:rsidR="007A6F9D" w:rsidRPr="007A6F9D" w:rsidRDefault="007A6F9D" w:rsidP="007A6F9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6F9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0" locked="0" layoutInCell="1" allowOverlap="1" wp14:anchorId="438B391A" wp14:editId="5ACEB878">
            <wp:simplePos x="0" y="0"/>
            <wp:positionH relativeFrom="column">
              <wp:posOffset>3208020</wp:posOffset>
            </wp:positionH>
            <wp:positionV relativeFrom="paragraph">
              <wp:posOffset>64770</wp:posOffset>
            </wp:positionV>
            <wp:extent cx="792480" cy="670560"/>
            <wp:effectExtent l="0" t="0" r="0" b="2540"/>
            <wp:wrapSquare wrapText="bothSides"/>
            <wp:docPr id="20" name="Picture 20" descr="Image result for toy donations clip 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oy donations clip art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"/var/folders/j_/6yd3g0d9323g56qf75ybxcmh0000gn/T/com.microsoft.Word/WebArchiveCopyPasteTempFiles/Christmas-Jumper-Day-square.jpg" \* MERGEFORMATINET </w:instrText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29FC9E4" w14:textId="3D0D053D" w:rsidR="00014F08" w:rsidRPr="00014F08" w:rsidRDefault="00014F08" w:rsidP="00014F0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"C:\\var\\folders\\j_\\6yd3g0d9323g56qf75ybxcmh0000gn\\T\\com.microsoft.Word\\WebArchiveCopyPasteTempFiles\\2Q==" \* MERGEFORMAT </w:instrText>
      </w: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BECD92A" w14:textId="40D62152" w:rsidR="000228B9" w:rsidRPr="000228B9" w:rsidRDefault="000228B9" w:rsidP="000228B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"C:\\var\\folders\\j_\\6yd3g0d9323g56qf75ybxcmh0000gn\\T\\com.microsoft.Word\\WebArchiveCopyPasteTempFiles\\Maths-No-Problem-Logo.jpg" \* MERGEFORMAT </w:instrText>
      </w: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F1A6D17" w14:textId="0D0402EE" w:rsidR="007A6F9D" w:rsidRPr="007A6F9D" w:rsidRDefault="001C225A" w:rsidP="007A6F9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49BEA" wp14:editId="568ED415">
                <wp:simplePos x="0" y="0"/>
                <wp:positionH relativeFrom="column">
                  <wp:posOffset>-175260</wp:posOffset>
                </wp:positionH>
                <wp:positionV relativeFrom="paragraph">
                  <wp:posOffset>149225</wp:posOffset>
                </wp:positionV>
                <wp:extent cx="2997200" cy="4145280"/>
                <wp:effectExtent l="0" t="0" r="1270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770DBF8" w14:textId="11CB7D33" w:rsidR="0074379A" w:rsidRDefault="001C225A" w:rsidP="001C225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Christmas Productions</w:t>
                            </w:r>
                          </w:p>
                          <w:p w14:paraId="1788AA90" w14:textId="71040C1C" w:rsidR="001C225A" w:rsidRDefault="001C225A" w:rsidP="001C225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4351780C" w14:textId="2C4D39B4" w:rsidR="001C225A" w:rsidRDefault="001C225A" w:rsidP="001C225A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1C225A">
                              <w:rPr>
                                <w:color w:val="002060"/>
                              </w:rPr>
                              <w:t>We are all very excited to perform our productions next week for you all in EYFS &amp; KS1.</w:t>
                            </w:r>
                          </w:p>
                          <w:p w14:paraId="29AB7234" w14:textId="623CA5C5" w:rsidR="001C225A" w:rsidRDefault="001C225A" w:rsidP="001C225A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We have tried our best to accommodate everyone’s ticket requests. Thank you for being so understanding.  All productions will take place in the school hall. </w:t>
                            </w:r>
                          </w:p>
                          <w:p w14:paraId="490E2D90" w14:textId="77777777" w:rsidR="001C225A" w:rsidRPr="005726A5" w:rsidRDefault="001C225A" w:rsidP="001C225A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>Nursery Production</w:t>
                            </w:r>
                          </w:p>
                          <w:p w14:paraId="79B30FCB" w14:textId="51C372B2" w:rsidR="001C225A" w:rsidRPr="001C225A" w:rsidRDefault="001C225A" w:rsidP="001C225A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C225A">
                              <w:rPr>
                                <w:color w:val="002060"/>
                                <w:sz w:val="20"/>
                                <w:szCs w:val="20"/>
                              </w:rPr>
                              <w:t>Tuesday 10</w:t>
                            </w:r>
                            <w:r w:rsidRPr="001C225A">
                              <w:rPr>
                                <w:color w:val="00206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C225A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December 10.00am (doors open 09.30am)</w:t>
                            </w:r>
                          </w:p>
                          <w:p w14:paraId="6571D73B" w14:textId="77777777" w:rsidR="001C225A" w:rsidRPr="005726A5" w:rsidRDefault="001C225A" w:rsidP="001C225A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 xml:space="preserve">Reception Production </w:t>
                            </w:r>
                          </w:p>
                          <w:p w14:paraId="5B5ACF45" w14:textId="3FA2D591" w:rsidR="001C225A" w:rsidRDefault="001C225A" w:rsidP="001C225A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Wednesday 11</w:t>
                            </w:r>
                            <w:r w:rsidRPr="005726A5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December 10.00am (doors open 09.30am) </w:t>
                            </w:r>
                          </w:p>
                          <w:p w14:paraId="45CE65EE" w14:textId="77777777" w:rsidR="001C225A" w:rsidRDefault="001C225A" w:rsidP="001C225A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1A292977" w14:textId="77777777" w:rsidR="001C225A" w:rsidRPr="005726A5" w:rsidRDefault="001C225A" w:rsidP="001C225A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 xml:space="preserve">Key Stage One Production </w:t>
                            </w:r>
                          </w:p>
                          <w:p w14:paraId="38287114" w14:textId="3724D97D" w:rsidR="001C225A" w:rsidRDefault="001C225A" w:rsidP="001C225A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Tuesday 10</w:t>
                            </w:r>
                            <w:r w:rsidRPr="005726A5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December 1.30pm (doors open at 1.15pm) </w:t>
                            </w:r>
                          </w:p>
                          <w:p w14:paraId="0286E49C" w14:textId="377278CB" w:rsidR="001C225A" w:rsidRDefault="001C225A" w:rsidP="001C225A">
                            <w:pPr>
                              <w:rPr>
                                <w:color w:val="002060"/>
                              </w:rPr>
                            </w:pPr>
                            <w:r w:rsidRPr="003C15FB">
                              <w:rPr>
                                <w:i/>
                                <w:iCs/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BFCEE12" w14:textId="39D8F72D" w:rsidR="001C225A" w:rsidRPr="003C15FB" w:rsidRDefault="001C225A" w:rsidP="001C225A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Thursday 12</w:t>
                            </w:r>
                            <w:r w:rsidRPr="005726A5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December 10.00am (doors open at 09.30am) </w:t>
                            </w:r>
                          </w:p>
                          <w:p w14:paraId="4BB06CBA" w14:textId="4A480691" w:rsidR="001C225A" w:rsidRDefault="001C225A" w:rsidP="001C225A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2326F540" w14:textId="4E697319" w:rsidR="001C225A" w:rsidRPr="001C225A" w:rsidRDefault="001C225A" w:rsidP="001C225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See you there! </w:t>
                            </w:r>
                            <w:r w:rsidRPr="001C225A">
                              <w:rPr>
                                <w:color w:val="002060"/>
                              </w:rPr>
                              <w:sym w:font="Wingdings" w:char="F04A"/>
                            </w:r>
                          </w:p>
                          <w:p w14:paraId="340B1CCA" w14:textId="289B6DF8" w:rsidR="001C225A" w:rsidRPr="001C225A" w:rsidRDefault="001C225A" w:rsidP="001C225A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4C0CA2CA" w14:textId="05E7B067" w:rsidR="001E7A14" w:rsidRDefault="001E7A14" w:rsidP="001E7A14">
                            <w:pPr>
                              <w:ind w:left="1440"/>
                            </w:pPr>
                          </w:p>
                          <w:p w14:paraId="0212532D" w14:textId="05907F42" w:rsidR="001E7A14" w:rsidRDefault="001E7A14" w:rsidP="001E7A14">
                            <w:pPr>
                              <w:ind w:left="1440"/>
                            </w:pPr>
                          </w:p>
                          <w:p w14:paraId="49B91C0A" w14:textId="77777777" w:rsidR="001E7A14" w:rsidRPr="001E7A14" w:rsidRDefault="001E7A14" w:rsidP="001E7A14">
                            <w:pPr>
                              <w:ind w:left="1440"/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E49BEA" id="Text Box 13" o:spid="_x0000_s1029" type="#_x0000_t202" style="position:absolute;margin-left:-13.8pt;margin-top:11.75pt;width:236pt;height:32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" fillcolor="white [3201]" strokecolor="#002060" strokeweight="1pt">
                <v:stroke dashstyle="longDashDot"/>
                <v:textbox>
                  <w:txbxContent>
                    <w:p w14:paraId="5770DBF8" w14:textId="11CB7D33" w:rsidR="0074379A" w:rsidRDefault="001C225A" w:rsidP="001C225A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Christmas Productions</w:t>
                      </w:r>
                    </w:p>
                    <w:p w14:paraId="1788AA90" w14:textId="71040C1C" w:rsidR="001C225A" w:rsidRDefault="001C225A" w:rsidP="001C225A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4351780C" w14:textId="2C4D39B4" w:rsidR="001C225A" w:rsidRDefault="001C225A" w:rsidP="001C225A">
                      <w:pPr>
                        <w:jc w:val="center"/>
                        <w:rPr>
                          <w:color w:val="002060"/>
                        </w:rPr>
                      </w:pPr>
                      <w:r w:rsidRPr="001C225A">
                        <w:rPr>
                          <w:color w:val="002060"/>
                        </w:rPr>
                        <w:t>We are all very excited to perform our productions next week for you all in EYFS &amp; KS1.</w:t>
                      </w:r>
                    </w:p>
                    <w:p w14:paraId="29AB7234" w14:textId="623CA5C5" w:rsidR="001C225A" w:rsidRDefault="001C225A" w:rsidP="001C225A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We have tried our best to accommodate everyone’s ticket requests. Thank you for being so understanding.  All productions will take place in the school hall. </w:t>
                      </w:r>
                    </w:p>
                    <w:p w14:paraId="490E2D90" w14:textId="77777777" w:rsidR="001C225A" w:rsidRPr="005726A5" w:rsidRDefault="001C225A" w:rsidP="001C225A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5726A5">
                        <w:rPr>
                          <w:b/>
                          <w:bCs/>
                          <w:color w:val="002060"/>
                        </w:rPr>
                        <w:t>Nursery Production</w:t>
                      </w:r>
                    </w:p>
                    <w:p w14:paraId="79B30FCB" w14:textId="51C372B2" w:rsidR="001C225A" w:rsidRPr="001C225A" w:rsidRDefault="001C225A" w:rsidP="001C225A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1C225A">
                        <w:rPr>
                          <w:color w:val="002060"/>
                          <w:sz w:val="20"/>
                          <w:szCs w:val="20"/>
                        </w:rPr>
                        <w:t>Tuesday 10</w:t>
                      </w:r>
                      <w:r w:rsidRPr="001C225A">
                        <w:rPr>
                          <w:color w:val="00206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1C225A">
                        <w:rPr>
                          <w:color w:val="002060"/>
                          <w:sz w:val="20"/>
                          <w:szCs w:val="20"/>
                        </w:rPr>
                        <w:t xml:space="preserve"> December 10.00am </w:t>
                      </w:r>
                      <w:r w:rsidRPr="001C225A">
                        <w:rPr>
                          <w:color w:val="002060"/>
                          <w:sz w:val="20"/>
                          <w:szCs w:val="20"/>
                        </w:rPr>
                        <w:t>(doors open 09.30am)</w:t>
                      </w:r>
                    </w:p>
                    <w:p w14:paraId="6571D73B" w14:textId="77777777" w:rsidR="001C225A" w:rsidRPr="005726A5" w:rsidRDefault="001C225A" w:rsidP="001C225A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5726A5">
                        <w:rPr>
                          <w:b/>
                          <w:bCs/>
                          <w:color w:val="002060"/>
                        </w:rPr>
                        <w:t xml:space="preserve">Reception Production </w:t>
                      </w:r>
                    </w:p>
                    <w:p w14:paraId="5B5ACF45" w14:textId="3FA2D591" w:rsidR="001C225A" w:rsidRDefault="001C225A" w:rsidP="001C225A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Wednesday 11</w:t>
                      </w:r>
                      <w:r w:rsidRPr="005726A5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December 10.00am </w:t>
                      </w:r>
                      <w:r>
                        <w:rPr>
                          <w:color w:val="002060"/>
                        </w:rPr>
                        <w:t xml:space="preserve">(doors open 09.30am) </w:t>
                      </w:r>
                    </w:p>
                    <w:p w14:paraId="45CE65EE" w14:textId="77777777" w:rsidR="001C225A" w:rsidRDefault="001C225A" w:rsidP="001C225A">
                      <w:pPr>
                        <w:rPr>
                          <w:color w:val="002060"/>
                        </w:rPr>
                      </w:pPr>
                    </w:p>
                    <w:p w14:paraId="1A292977" w14:textId="77777777" w:rsidR="001C225A" w:rsidRPr="005726A5" w:rsidRDefault="001C225A" w:rsidP="001C225A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5726A5">
                        <w:rPr>
                          <w:b/>
                          <w:bCs/>
                          <w:color w:val="002060"/>
                        </w:rPr>
                        <w:t xml:space="preserve">Key Stage One Production </w:t>
                      </w:r>
                    </w:p>
                    <w:p w14:paraId="38287114" w14:textId="3724D97D" w:rsidR="001C225A" w:rsidRDefault="001C225A" w:rsidP="001C225A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Tuesday 10</w:t>
                      </w:r>
                      <w:r w:rsidRPr="005726A5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December 1.30pm</w:t>
                      </w:r>
                      <w:r>
                        <w:rPr>
                          <w:color w:val="002060"/>
                        </w:rPr>
                        <w:t xml:space="preserve"> (doors open at 1.15pm)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</w:p>
                    <w:p w14:paraId="0286E49C" w14:textId="377278CB" w:rsidR="001C225A" w:rsidRDefault="001C225A" w:rsidP="001C225A">
                      <w:pPr>
                        <w:rPr>
                          <w:color w:val="002060"/>
                        </w:rPr>
                      </w:pPr>
                      <w:r w:rsidRPr="003C15FB">
                        <w:rPr>
                          <w:i/>
                          <w:iCs/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BFCEE12" w14:textId="39D8F72D" w:rsidR="001C225A" w:rsidRPr="003C15FB" w:rsidRDefault="001C225A" w:rsidP="001C225A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Thursday 12</w:t>
                      </w:r>
                      <w:r w:rsidRPr="005726A5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December 10.00am </w:t>
                      </w:r>
                      <w:r>
                        <w:rPr>
                          <w:color w:val="002060"/>
                        </w:rPr>
                        <w:t xml:space="preserve">(doors open at 09.30am) </w:t>
                      </w:r>
                    </w:p>
                    <w:p w14:paraId="4BB06CBA" w14:textId="4A480691" w:rsidR="001C225A" w:rsidRDefault="001C225A" w:rsidP="001C225A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2326F540" w14:textId="4E697319" w:rsidR="001C225A" w:rsidRPr="001C225A" w:rsidRDefault="001C225A" w:rsidP="001C225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color w:val="002060"/>
                        </w:rPr>
                        <w:t xml:space="preserve">See you there! </w:t>
                      </w:r>
                      <w:r w:rsidRPr="001C225A">
                        <w:rPr>
                          <w:color w:val="002060"/>
                        </w:rPr>
                        <w:sym w:font="Wingdings" w:char="F04A"/>
                      </w:r>
                    </w:p>
                    <w:p w14:paraId="340B1CCA" w14:textId="289B6DF8" w:rsidR="001C225A" w:rsidRPr="001C225A" w:rsidRDefault="001C225A" w:rsidP="001C225A">
                      <w:pPr>
                        <w:rPr>
                          <w:color w:val="002060"/>
                        </w:rPr>
                      </w:pPr>
                    </w:p>
                    <w:p w14:paraId="4C0CA2CA" w14:textId="05E7B067" w:rsidR="001E7A14" w:rsidRDefault="001E7A14" w:rsidP="001E7A14">
                      <w:pPr>
                        <w:ind w:left="1440"/>
                      </w:pPr>
                    </w:p>
                    <w:p w14:paraId="0212532D" w14:textId="05907F42" w:rsidR="001E7A14" w:rsidRDefault="001E7A14" w:rsidP="001E7A14">
                      <w:pPr>
                        <w:ind w:left="1440"/>
                      </w:pPr>
                    </w:p>
                    <w:p w14:paraId="49B91C0A" w14:textId="77777777" w:rsidR="001E7A14" w:rsidRPr="001E7A14" w:rsidRDefault="001E7A14" w:rsidP="001E7A14">
                      <w:pPr>
                        <w:ind w:left="1440"/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F9D"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7A6F9D"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"/var/folders/j_/6yd3g0d9323g56qf75ybxcmh0000gn/T/com.microsoft.Word/WebArchiveCopyPasteTempFiles/donation-box-full-of-toys-books-clothes-devices-vector-id1167703234?k=6&amp;m=1167703234&amp;s=612x612&amp;w=0&amp;h=HGtsdpyw9tn7nCI55q4eaWtmenEmHCDoTkvw06vd54c=" \* MERGEFORMATINET </w:instrText>
      </w:r>
      <w:r w:rsidR="007A6F9D"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A554756" w14:textId="7B5C721D" w:rsidR="000228B9" w:rsidRPr="000228B9" w:rsidRDefault="001C225A" w:rsidP="000228B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51ED433" wp14:editId="00859276">
            <wp:simplePos x="0" y="0"/>
            <wp:positionH relativeFrom="column">
              <wp:posOffset>3181350</wp:posOffset>
            </wp:positionH>
            <wp:positionV relativeFrom="paragraph">
              <wp:posOffset>133985</wp:posOffset>
            </wp:positionV>
            <wp:extent cx="2280920" cy="1006475"/>
            <wp:effectExtent l="0" t="0" r="0" b="0"/>
            <wp:wrapSquare wrapText="bothSides"/>
            <wp:docPr id="16" name="Picture 16" descr="Image result for christm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mas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B9"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"C:\\var\\folders\\j_\\6yd3g0d9323g56qf75ybxcmh0000gn\\T\\com.microsoft.Word\\WebArchiveCopyPasteTempFiles\\Coffee.jpg" \* MERGEFORMAT </w:instrText>
      </w:r>
      <w:r w:rsidR="000228B9"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FA4A1FF" w14:textId="13B9ED20" w:rsidR="001E7A14" w:rsidRPr="001E7A14" w:rsidRDefault="001C225A" w:rsidP="001E7A1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0B814" wp14:editId="69FAF927">
                <wp:simplePos x="0" y="0"/>
                <wp:positionH relativeFrom="column">
                  <wp:posOffset>2895600</wp:posOffset>
                </wp:positionH>
                <wp:positionV relativeFrom="paragraph">
                  <wp:posOffset>4445</wp:posOffset>
                </wp:positionV>
                <wp:extent cx="3002280" cy="1943100"/>
                <wp:effectExtent l="0" t="0" r="762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1F31FCD" w14:textId="4B20B56F" w:rsidR="004D4758" w:rsidRDefault="00670187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70187"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>Christmas Markets!</w:t>
                            </w:r>
                          </w:p>
                          <w:p w14:paraId="40DD2F14" w14:textId="64B108FB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76B279B2" w14:textId="37F38CD0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156DD7D0" w14:textId="31FD0EA5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54279FBD" w14:textId="0F2800A9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0CAE158F" w14:textId="0D7DD157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2ED4A789" w14:textId="71C2F39D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Come along to our Christmas markets on 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  <w:t>Thursday 12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  <w:t xml:space="preserve"> December 3.00pm!</w:t>
                            </w: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C15FB"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F08C911" w14:textId="6F1674E7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</w:p>
                          <w:p w14:paraId="4B8FB90E" w14:textId="7BB5803D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We will have food, drinks, Christmas treats, face painting, Santa’s grotto and much more. </w:t>
                            </w:r>
                          </w:p>
                          <w:p w14:paraId="7D0594D9" w14:textId="5A2C503A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</w:p>
                          <w:p w14:paraId="710EA399" w14:textId="2492B780" w:rsidR="003C15FB" w:rsidRP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30B814" id="Text Box 6" o:spid="_x0000_s1030" type="#_x0000_t202" style="position:absolute;margin-left:228pt;margin-top:.35pt;width:236.4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" fillcolor="white [3201]" strokecolor="#002060" strokeweight="1pt">
                <v:stroke dashstyle="longDashDot"/>
                <v:textbox>
                  <w:txbxContent>
                    <w:p w14:paraId="01F31FCD" w14:textId="4B20B56F" w:rsidR="004D4758" w:rsidRDefault="00670187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  <w:r w:rsidRPr="00670187"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  <w:r w:rsid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  <w:t>Christmas Markets!</w:t>
                      </w:r>
                    </w:p>
                    <w:p w14:paraId="40DD2F14" w14:textId="64B108FB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76B279B2" w14:textId="37F38CD0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156DD7D0" w14:textId="31FD0EA5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54279FBD" w14:textId="0F2800A9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0CAE158F" w14:textId="0D7DD157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2ED4A789" w14:textId="71C2F39D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Come along to our Christmas markets on </w:t>
                      </w:r>
                      <w:r w:rsidRP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</w:rPr>
                        <w:t>Thursday 12</w:t>
                      </w:r>
                      <w:r w:rsidRP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</w:rPr>
                        <w:t xml:space="preserve"> December 3.00pm!</w:t>
                      </w: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  <w:r w:rsidRPr="003C15FB"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F08C911" w14:textId="6F1674E7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</w:p>
                    <w:p w14:paraId="4B8FB90E" w14:textId="7BB5803D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We will have food, drinks, Christmas treats, face painting, Santa’s grotto and much more. </w:t>
                      </w:r>
                    </w:p>
                    <w:p w14:paraId="7D0594D9" w14:textId="5A2C503A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</w:p>
                    <w:p w14:paraId="710EA399" w14:textId="2492B780" w:rsidR="003C15FB" w:rsidRP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A14" w:rsidRPr="001E7A1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"C:\\var\\folders\\j_\\6yd3g0d9323g56qf75ybxcmh0000gn\\T\\com.microsoft.Word\\WebArchiveCopyPasteTempFiles\\3683ba0f2d711cd4f12ffc16cd82d4ff.jpg" \* MERGEFORMAT </w:instrText>
      </w:r>
      <w:r w:rsidR="001E7A14" w:rsidRPr="001E7A1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A04675B" w14:textId="65DAA25C" w:rsidR="00670187" w:rsidRPr="00670187" w:rsidRDefault="00670187" w:rsidP="0067018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"C:\\var\\folders\\j_\\6yd3g0d9323g56qf75ybxcmh0000gn\\T\\com.microsoft.Word\\WebArchiveCopyPasteTempFiles\\DiYT_CkWAAADdM_.jpg" \* MERGEFORMAT </w:instrText>
      </w: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359896F" w14:textId="4127C0CA" w:rsidR="00670187" w:rsidRPr="00670187" w:rsidRDefault="00670187" w:rsidP="0067018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"C:\\var\\folders\\j_\\6yd3g0d9323g56qf75ybxcmh0000gn\\T\\com.microsoft.Word\\WebArchiveCopyPasteTempFiles\\5jGwL3bk_400x400.jpg" \* MERGEFORMAT </w:instrText>
      </w: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B312CD7" w14:textId="04B05B3C" w:rsidR="00EC46D3" w:rsidRPr="00EC46D3" w:rsidRDefault="00EC46D3" w:rsidP="00EC46D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46D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"C:\\var\\folders\\j_\\6yd3g0d9323g56qf75ybxcmh0000gn\\T\\com.microsoft.Word\\WebArchiveCopyPasteTempFiles\\images?q=tbn:ANd9GcTtc8c9awLvSfjtWk7cANvkvkC4wOEAuVHIXckuXos-qYEZHhhd" \* MERGEFORMAT </w:instrText>
      </w:r>
      <w:r w:rsidRPr="00EC46D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6FFBCA0" w14:textId="60AFCF15" w:rsidR="00C160C2" w:rsidRPr="00C160C2" w:rsidRDefault="00C160C2" w:rsidP="00C160C2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160C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"C:\\var\\folders\\j_\\6yd3g0d9323g56qf75ybxcmh0000gn\\T\\com.microsoft.Word\\WebArchiveCopyPasteTempFiles\\images?q=tbn:ANd9GcQJ7Q1OFRvfj5VjRAwq_avRmXIG172YoMIl9ofnz2evGgpKeiME" \* MERGEFORMAT </w:instrText>
      </w:r>
      <w:r w:rsidRPr="00C160C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830898C" w14:textId="0B1B8CA3" w:rsidR="005726A5" w:rsidRPr="005726A5" w:rsidRDefault="005726A5" w:rsidP="005726A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726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"C:\\var\\folders\\j_\\6yd3g0d9323g56qf75ybxcmh0000gn\\T\\com.microsoft.Word\\WebArchiveCopyPasteTempFiles\\sn+AAAAAElFTkSuQmCC" \* MERGEFORMAT </w:instrText>
      </w:r>
      <w:r w:rsidRPr="005726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BC0891B" w14:textId="1615AB25" w:rsidR="008F0557" w:rsidRDefault="008F0557" w:rsidP="008F0557">
      <w:pPr>
        <w:rPr>
          <w:sz w:val="24"/>
          <w:szCs w:val="24"/>
        </w:rPr>
      </w:pPr>
      <w:r>
        <w:fldChar w:fldCharType="begin"/>
      </w:r>
      <w:r>
        <w:instrText xml:space="preserve"> INCLUDEPICTURE "https://i.ebayimg.com/images/g/rYQAAOSwU4FaJIFG/s-l640.jpg" \* MERGEFORMATINET </w:instrText>
      </w:r>
      <w:r>
        <w:fldChar w:fldCharType="end"/>
      </w:r>
    </w:p>
    <w:p w14:paraId="5697ADEE" w14:textId="0A5C5B0A" w:rsidR="003C15FB" w:rsidRPr="003C15FB" w:rsidRDefault="008F0557" w:rsidP="003C15F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"/var/folders/j_/6yd3g0d9323g56qf75ybxcmh0000gn/T/com.microsoft.Word/WebArchiveCopyPasteTempFiles/Z" \* MERGEFORMATINET </w:instrText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ABF6FA2" w14:textId="3307D5B3" w:rsidR="003C15FB" w:rsidRDefault="003C15FB" w:rsidP="003C15FB">
      <w:pPr>
        <w:rPr>
          <w:sz w:val="24"/>
          <w:szCs w:val="24"/>
        </w:rPr>
      </w:pPr>
      <w:r>
        <w:fldChar w:fldCharType="begin"/>
      </w:r>
      <w:r>
        <w:instrText xml:space="preserve"> INCLUDEPICTURE "/var/folders/j_/6yd3g0d9323g56qf75ybxcmh0000gn/T/com.microsoft.Word/WebArchiveCopyPasteTempFiles/0-3143_christmas-clipart-no-background-christmas-decorations-clip-art.png" \* MERGEFORMATINET </w:instrText>
      </w:r>
      <w:r>
        <w:fldChar w:fldCharType="end"/>
      </w:r>
    </w:p>
    <w:p w14:paraId="01B965FB" w14:textId="10BA3363" w:rsidR="001E0075" w:rsidRDefault="005B2D27" w:rsidP="003C15F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050EE" wp14:editId="308CF964">
                <wp:simplePos x="0" y="0"/>
                <wp:positionH relativeFrom="column">
                  <wp:posOffset>2880360</wp:posOffset>
                </wp:positionH>
                <wp:positionV relativeFrom="paragraph">
                  <wp:posOffset>417830</wp:posOffset>
                </wp:positionV>
                <wp:extent cx="3025140" cy="975360"/>
                <wp:effectExtent l="0" t="0" r="101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3F097E7" w14:textId="2EB91C44" w:rsidR="00014F08" w:rsidRDefault="005B2D27" w:rsidP="001E7A1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Christmas Carol Service </w:t>
                            </w:r>
                            <w:r w:rsidR="003C15FB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</w:t>
                            </w:r>
                          </w:p>
                          <w:p w14:paraId="17E12DE8" w14:textId="4799FD7B" w:rsidR="005B2D27" w:rsidRDefault="005B2D27" w:rsidP="00FB490D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Come along to our KS2 Christmas Carol service. Our wonderful </w:t>
                            </w:r>
                            <w:r w:rsidR="00F04C06"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KS2 children will be singing away in church at </w:t>
                            </w:r>
                            <w:r w:rsidR="00F04C06" w:rsidRPr="00F04C06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  <w:t>1.30pm on Tuesday 17</w:t>
                            </w:r>
                            <w:r w:rsidR="00F04C06" w:rsidRPr="00F04C06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F04C06" w:rsidRPr="00F04C06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  <w:t xml:space="preserve"> December.</w:t>
                            </w:r>
                            <w:r w:rsidR="00F04C06"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72BCCB4" w14:textId="77777777" w:rsidR="003C15FB" w:rsidRDefault="003C15FB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050EE" id="Text Box 7" o:spid="_x0000_s1031" type="#_x0000_t202" style="position:absolute;margin-left:226.8pt;margin-top:32.9pt;width:238.2pt;height:7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" fillcolor="white [3201]" strokecolor="#002060" strokeweight="1pt">
                <v:stroke dashstyle="longDashDot"/>
                <v:textbox>
                  <w:txbxContent>
                    <w:p w14:paraId="03F097E7" w14:textId="2EB91C44" w:rsidR="00014F08" w:rsidRDefault="005B2D27" w:rsidP="001E7A14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Christmas Carol Service </w:t>
                      </w:r>
                      <w:r w:rsidR="003C15FB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</w:t>
                      </w:r>
                    </w:p>
                    <w:p w14:paraId="17E12DE8" w14:textId="4799FD7B" w:rsidR="005B2D27" w:rsidRDefault="005B2D27" w:rsidP="00FB490D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Come along to our KS2 Christmas Carol service. Our wonderful </w:t>
                      </w:r>
                      <w:r w:rsidR="00F04C06">
                        <w:rPr>
                          <w:color w:val="002060"/>
                          <w:sz w:val="21"/>
                          <w:szCs w:val="21"/>
                        </w:rPr>
                        <w:t xml:space="preserve">KS2 children will be singing away in church at </w:t>
                      </w:r>
                      <w:r w:rsidR="00F04C06" w:rsidRPr="00F04C06">
                        <w:rPr>
                          <w:b/>
                          <w:bCs/>
                          <w:color w:val="002060"/>
                          <w:sz w:val="21"/>
                          <w:szCs w:val="21"/>
                        </w:rPr>
                        <w:t>1.30pm on Tuesday 17</w:t>
                      </w:r>
                      <w:r w:rsidR="00F04C06" w:rsidRPr="00F04C06">
                        <w:rPr>
                          <w:b/>
                          <w:bCs/>
                          <w:color w:val="002060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F04C06" w:rsidRPr="00F04C06">
                        <w:rPr>
                          <w:b/>
                          <w:bCs/>
                          <w:color w:val="002060"/>
                          <w:sz w:val="21"/>
                          <w:szCs w:val="21"/>
                        </w:rPr>
                        <w:t xml:space="preserve"> December.</w:t>
                      </w:r>
                      <w:r w:rsidR="00F04C06"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72BCCB4" w14:textId="77777777" w:rsidR="003C15FB" w:rsidRDefault="003C15FB" w:rsidP="00FB490D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5FB" w:rsidRPr="00FB490D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"/var/folders/j_/6yd3g0d9323g56qf75ybxcmh0000gn/T/com.microsoft.Word/WebArchiveCopyPasteTempFiles/Z" \* MERGEFORMATINET </w:instrText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="001C225A" w:rsidRPr="001C22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909D14" wp14:editId="5FE6EE2B">
            <wp:extent cx="1219200" cy="635576"/>
            <wp:effectExtent l="0" t="0" r="0" b="0"/>
            <wp:docPr id="22" name="Picture 22" descr="Image result for CHRISTMAS PLAY CLIP 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MAS PLAY CLIP ART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31" cy="6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="00660C2F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60F99" wp14:editId="5C02410F">
                <wp:simplePos x="0" y="0"/>
                <wp:positionH relativeFrom="column">
                  <wp:posOffset>-4451985</wp:posOffset>
                </wp:positionH>
                <wp:positionV relativeFrom="paragraph">
                  <wp:posOffset>577215</wp:posOffset>
                </wp:positionV>
                <wp:extent cx="3067050" cy="3858126"/>
                <wp:effectExtent l="0" t="0" r="1905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85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B9B3677" w14:textId="42E26AAC" w:rsidR="00220962" w:rsidRPr="00FC1331" w:rsidRDefault="00220962" w:rsidP="00FC133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60F99" id="Text Box 4" o:spid="_x0000_s1034" type="#_x0000_t202" style="position:absolute;margin-left:-350.55pt;margin-top:45.45pt;width:241.5pt;height:3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" fillcolor="white [3201]" strokecolor="#002060" strokeweight="1pt">
                <v:stroke dashstyle="longDashDot"/>
                <v:textbox>
                  <w:txbxContent>
                    <w:p w14:paraId="0B9B3677" w14:textId="42E26AAC" w:rsidR="00220962" w:rsidRPr="00FC1331" w:rsidRDefault="00220962" w:rsidP="00FC133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455"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"C:\\var\\folders\\j_\\6yd3g0d9323g56qf75ybxcmh0000gn\\T\\com.microsoft.Word\\WebArchiveCopyPasteTempFiles\\ANl+y+iMDkYPAAAAAElFTkSuQmCC" \* MERGEFORMAT </w:instrText>
      </w:r>
      <w:r w:rsidR="00B21455"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31DC568B" w14:textId="43792902" w:rsidR="001C225A" w:rsidRPr="001C225A" w:rsidRDefault="001C225A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1DCE24" w14:textId="3B9F94F0" w:rsidR="001C225A" w:rsidRPr="001C225A" w:rsidRDefault="001C225A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7495D84" w14:textId="414904A9" w:rsidR="00F04C06" w:rsidRPr="00F04C06" w:rsidRDefault="00F04C06" w:rsidP="00F04C0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04C06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04C06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"/var/folders/j_/6yd3g0d9323g56qf75ybxcmh0000gn/T/com.microsoft.Word/WebArchiveCopyPasteTempFiles/15167780051783397546free-clipart-of-carol-singers.med.png" \* MERGEFORMATINET </w:instrText>
      </w:r>
      <w:r w:rsidRPr="00F04C06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9083B88" w14:textId="3D910A09" w:rsidR="001C225A" w:rsidRPr="001C225A" w:rsidRDefault="001C225A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6941A9" w14:textId="09BD123A" w:rsidR="001C225A" w:rsidRDefault="00F04C06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4EF720" wp14:editId="667C2E87">
                <wp:simplePos x="0" y="0"/>
                <wp:positionH relativeFrom="column">
                  <wp:posOffset>2872740</wp:posOffset>
                </wp:positionH>
                <wp:positionV relativeFrom="paragraph">
                  <wp:posOffset>140970</wp:posOffset>
                </wp:positionV>
                <wp:extent cx="3025140" cy="2446020"/>
                <wp:effectExtent l="0" t="0" r="10160" b="177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244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5CC725B" w14:textId="53BC3FB6" w:rsidR="00F04C06" w:rsidRDefault="00F04C06" w:rsidP="00F04C06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>“Ding dong merrily on high! In heaven bells are ringing!”</w:t>
                            </w:r>
                          </w:p>
                          <w:p w14:paraId="77E502E1" w14:textId="77777777" w:rsidR="00E44111" w:rsidRDefault="00E44111" w:rsidP="00F04C06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3680E361" w14:textId="6E2FBBF4" w:rsidR="00F04C06" w:rsidRDefault="00F04C06" w:rsidP="00E4411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Our choir are very busy at the moment. Check out our school Twitter to keep up with their many festive events. </w:t>
                            </w:r>
                            <w:r w:rsidR="00E44111">
                              <w:rPr>
                                <w:color w:val="002060"/>
                              </w:rPr>
                              <w:t>The choir will be singing at various care homes in the local area and joining other Salford schools at choir events.</w:t>
                            </w:r>
                          </w:p>
                          <w:p w14:paraId="6898EDD8" w14:textId="4DE95594" w:rsidR="00E44111" w:rsidRDefault="00E44111" w:rsidP="00E4411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B84EE01" w14:textId="384A6744" w:rsidR="00E44111" w:rsidRPr="00E44111" w:rsidRDefault="00E44111" w:rsidP="00E4411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You might want watch the choir at Little Hulton Christmas Markets on Tuesday 18</w:t>
                            </w:r>
                            <w:r w:rsidRPr="00E44111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December (morning).</w:t>
                            </w:r>
                          </w:p>
                          <w:p w14:paraId="6E981582" w14:textId="5C35450D" w:rsidR="00F04C06" w:rsidRPr="00014F08" w:rsidRDefault="00F04C06" w:rsidP="00F04C06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EF720" id="Text Box 28" o:spid="_x0000_s1033" type="#_x0000_t202" style="position:absolute;margin-left:226.2pt;margin-top:11.1pt;width:238.2pt;height:19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" fillcolor="white [3201]" strokecolor="#002060" strokeweight="1pt">
                <v:stroke dashstyle="longDashDot"/>
                <v:textbox>
                  <w:txbxContent>
                    <w:p w14:paraId="05CC725B" w14:textId="53BC3FB6" w:rsidR="00F04C06" w:rsidRDefault="00F04C06" w:rsidP="00F04C06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  <w:t>“Ding dong merrily on high! In heaven bells are ringing!”</w:t>
                      </w:r>
                    </w:p>
                    <w:p w14:paraId="77E502E1" w14:textId="77777777" w:rsidR="00E44111" w:rsidRDefault="00E44111" w:rsidP="00F04C06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3680E361" w14:textId="6E2FBBF4" w:rsidR="00F04C06" w:rsidRDefault="00F04C06" w:rsidP="00E44111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Our choir are very busy at the moment. Check out our school Twitter to keep up with their many festive events. </w:t>
                      </w:r>
                      <w:r w:rsidR="00E44111">
                        <w:rPr>
                          <w:color w:val="002060"/>
                        </w:rPr>
                        <w:t>The choir will be singing at various care homes in the local area and joining other Salford schools at choir events.</w:t>
                      </w:r>
                    </w:p>
                    <w:p w14:paraId="6898EDD8" w14:textId="4DE95594" w:rsidR="00E44111" w:rsidRDefault="00E44111" w:rsidP="00E44111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0B84EE01" w14:textId="384A6744" w:rsidR="00E44111" w:rsidRPr="00E44111" w:rsidRDefault="00E44111" w:rsidP="00E44111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You might want watch the choir at Little Hulton Christmas Markets on Tuesday 18</w:t>
                      </w:r>
                      <w:r w:rsidRPr="00E44111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December (morning).</w:t>
                      </w:r>
                    </w:p>
                    <w:p w14:paraId="6E981582" w14:textId="5C35450D" w:rsidR="00F04C06" w:rsidRPr="00014F08" w:rsidRDefault="00F04C06" w:rsidP="00F04C06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3C10E" w14:textId="6B867AA7" w:rsidR="005B2D27" w:rsidRPr="005B2D27" w:rsidRDefault="001C225A" w:rsidP="005B2D2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C22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0464" behindDoc="1" locked="0" layoutInCell="1" allowOverlap="1" wp14:anchorId="3F35CD04" wp14:editId="04DEFA40">
            <wp:simplePos x="0" y="0"/>
            <wp:positionH relativeFrom="column">
              <wp:posOffset>1508760</wp:posOffset>
            </wp:positionH>
            <wp:positionV relativeFrom="paragraph">
              <wp:posOffset>118110</wp:posOffset>
            </wp:positionV>
            <wp:extent cx="1156335" cy="601980"/>
            <wp:effectExtent l="0" t="0" r="0" b="0"/>
            <wp:wrapTight wrapText="bothSides">
              <wp:wrapPolygon edited="0">
                <wp:start x="0" y="0"/>
                <wp:lineTo x="0" y="20962"/>
                <wp:lineTo x="21351" y="20962"/>
                <wp:lineTo x="21351" y="0"/>
                <wp:lineTo x="0" y="0"/>
              </wp:wrapPolygon>
            </wp:wrapTight>
            <wp:docPr id="24" name="Picture 24" descr="Image result for CHRISTMAS PLAY CLIP 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MAS PLAY CLIP ART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5B2D27" w:rsidRPr="005B2D2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5B2D27" w:rsidRPr="005B2D2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"/var/folders/j_/6yd3g0d9323g56qf75ybxcmh0000gn/T/com.microsoft.Word/WebArchiveCopyPasteTempFiles/9k=" \* MERGEFORMATINET </w:instrText>
      </w:r>
      <w:r w:rsidR="005B2D27" w:rsidRPr="005B2D2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4508C28" w14:textId="7E982C1B" w:rsidR="00F04C06" w:rsidRPr="00F04C06" w:rsidRDefault="00F04C06" w:rsidP="00F04C0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6F2914" w14:textId="2EE0FE1F" w:rsidR="001C225A" w:rsidRPr="001C225A" w:rsidRDefault="00F04C06" w:rsidP="001C225A">
      <w:pPr>
        <w:tabs>
          <w:tab w:val="left" w:pos="6552"/>
        </w:tabs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04C0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0" locked="0" layoutInCell="1" allowOverlap="1" wp14:anchorId="48F98E6F" wp14:editId="474928E7">
            <wp:simplePos x="0" y="0"/>
            <wp:positionH relativeFrom="column">
              <wp:posOffset>2956560</wp:posOffset>
            </wp:positionH>
            <wp:positionV relativeFrom="paragraph">
              <wp:posOffset>1497330</wp:posOffset>
            </wp:positionV>
            <wp:extent cx="460058" cy="525780"/>
            <wp:effectExtent l="0" t="0" r="0" b="0"/>
            <wp:wrapNone/>
            <wp:docPr id="26" name="Picture 26" descr="Image result for carol singing clip 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rol singing clip art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8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098CE0" wp14:editId="30BAB25B">
                <wp:simplePos x="0" y="0"/>
                <wp:positionH relativeFrom="column">
                  <wp:posOffset>-198120</wp:posOffset>
                </wp:positionH>
                <wp:positionV relativeFrom="paragraph">
                  <wp:posOffset>575310</wp:posOffset>
                </wp:positionV>
                <wp:extent cx="3025140" cy="1501140"/>
                <wp:effectExtent l="0" t="0" r="1016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62A97B9" w14:textId="6A9B1914" w:rsidR="003C15FB" w:rsidRDefault="001C225A" w:rsidP="003C15FB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 xml:space="preserve">Christmas Party Day! </w:t>
                            </w:r>
                            <w:r w:rsidR="003C15FB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5B1E0E2C" w14:textId="428F5E75" w:rsidR="001C225A" w:rsidRDefault="001C225A" w:rsidP="003C15FB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 will end this half term with our annual part</w:t>
                            </w:r>
                            <w:r w:rsidR="00E44111">
                              <w:rPr>
                                <w:color w:val="002060"/>
                              </w:rPr>
                              <w:t>y</w:t>
                            </w:r>
                            <w:r>
                              <w:rPr>
                                <w:color w:val="002060"/>
                              </w:rPr>
                              <w:t xml:space="preserve"> day. </w:t>
                            </w:r>
                            <w:r w:rsidR="005B2D27" w:rsidRPr="005B2D27">
                              <w:rPr>
                                <w:b/>
                                <w:bCs/>
                                <w:color w:val="002060"/>
                              </w:rPr>
                              <w:t>Christmas</w:t>
                            </w:r>
                            <w:r w:rsidRPr="005B2D27">
                              <w:rPr>
                                <w:b/>
                                <w:bCs/>
                                <w:color w:val="002060"/>
                              </w:rPr>
                              <w:t xml:space="preserve"> party day </w:t>
                            </w:r>
                            <w:r w:rsidR="005B2D27" w:rsidRPr="005B2D27">
                              <w:rPr>
                                <w:b/>
                                <w:bCs/>
                                <w:color w:val="002060"/>
                              </w:rPr>
                              <w:t>is</w:t>
                            </w:r>
                            <w:r w:rsidRPr="005B2D27">
                              <w:rPr>
                                <w:b/>
                                <w:bCs/>
                                <w:color w:val="002060"/>
                              </w:rPr>
                              <w:t xml:space="preserve"> Friday</w:t>
                            </w:r>
                            <w:r w:rsidR="005B2D27" w:rsidRPr="005B2D27">
                              <w:rPr>
                                <w:b/>
                                <w:bCs/>
                                <w:color w:val="002060"/>
                              </w:rPr>
                              <w:t xml:space="preserve"> 20</w:t>
                            </w:r>
                            <w:r w:rsidR="005B2D27" w:rsidRPr="005B2D27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="005B2D27" w:rsidRPr="005B2D27">
                              <w:rPr>
                                <w:b/>
                                <w:bCs/>
                                <w:color w:val="002060"/>
                              </w:rPr>
                              <w:t xml:space="preserve"> December. All children can wear their party clothes to school on this day</w:t>
                            </w:r>
                            <w:r w:rsidR="005B2D27">
                              <w:rPr>
                                <w:color w:val="002060"/>
                              </w:rPr>
                              <w:t xml:space="preserve">. Please make sure your child is wearing appropriate footwear (no open toe shoes or heels).  </w: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71B701E2" w14:textId="0F133047" w:rsidR="005B2D27" w:rsidRPr="00014F08" w:rsidRDefault="005B2D27" w:rsidP="003C15FB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 can’t wait to part</w:t>
                            </w:r>
                            <w:r w:rsidR="00E44111">
                              <w:rPr>
                                <w:color w:val="002060"/>
                              </w:rPr>
                              <w:t>y</w:t>
                            </w:r>
                            <w:r>
                              <w:rPr>
                                <w:color w:val="002060"/>
                              </w:rPr>
                              <w:t xml:space="preserve"> together</w:t>
                            </w:r>
                            <w:r w:rsidR="00E44111">
                              <w:rPr>
                                <w:color w:val="002060"/>
                              </w:rPr>
                              <w:t>!</w: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98CE0" id="Text Box 12" o:spid="_x0000_s1034" type="#_x0000_t202" style="position:absolute;margin-left:-15.6pt;margin-top:45.3pt;width:238.2pt;height:11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" fillcolor="white [3201]" strokecolor="#002060" strokeweight="1pt">
                <v:stroke dashstyle="longDashDot"/>
                <v:textbox>
                  <w:txbxContent>
                    <w:p w14:paraId="162A97B9" w14:textId="6A9B1914" w:rsidR="003C15FB" w:rsidRDefault="001C225A" w:rsidP="003C15FB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  <w:t xml:space="preserve">Christmas Party Day! </w:t>
                      </w:r>
                      <w:r w:rsidR="003C15FB">
                        <w:rPr>
                          <w:color w:val="002060"/>
                        </w:rPr>
                        <w:t xml:space="preserve"> </w:t>
                      </w:r>
                    </w:p>
                    <w:p w14:paraId="5B1E0E2C" w14:textId="428F5E75" w:rsidR="001C225A" w:rsidRDefault="001C225A" w:rsidP="003C15FB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 will end this half term with our annual part</w:t>
                      </w:r>
                      <w:r w:rsidR="00E44111">
                        <w:rPr>
                          <w:color w:val="002060"/>
                        </w:rPr>
                        <w:t>y</w:t>
                      </w:r>
                      <w:r>
                        <w:rPr>
                          <w:color w:val="002060"/>
                        </w:rPr>
                        <w:t xml:space="preserve"> day. </w:t>
                      </w:r>
                      <w:r w:rsidR="005B2D27" w:rsidRPr="005B2D27">
                        <w:rPr>
                          <w:b/>
                          <w:bCs/>
                          <w:color w:val="002060"/>
                        </w:rPr>
                        <w:t>Christmas</w:t>
                      </w:r>
                      <w:r w:rsidRPr="005B2D27">
                        <w:rPr>
                          <w:b/>
                          <w:bCs/>
                          <w:color w:val="002060"/>
                        </w:rPr>
                        <w:t xml:space="preserve"> party day </w:t>
                      </w:r>
                      <w:r w:rsidR="005B2D27" w:rsidRPr="005B2D27">
                        <w:rPr>
                          <w:b/>
                          <w:bCs/>
                          <w:color w:val="002060"/>
                        </w:rPr>
                        <w:t>is</w:t>
                      </w:r>
                      <w:r w:rsidRPr="005B2D27">
                        <w:rPr>
                          <w:b/>
                          <w:bCs/>
                          <w:color w:val="002060"/>
                        </w:rPr>
                        <w:t xml:space="preserve"> Friday</w:t>
                      </w:r>
                      <w:r w:rsidR="005B2D27" w:rsidRPr="005B2D27">
                        <w:rPr>
                          <w:b/>
                          <w:bCs/>
                          <w:color w:val="002060"/>
                        </w:rPr>
                        <w:t xml:space="preserve"> 20</w:t>
                      </w:r>
                      <w:r w:rsidR="005B2D27" w:rsidRPr="005B2D27">
                        <w:rPr>
                          <w:b/>
                          <w:bCs/>
                          <w:color w:val="002060"/>
                          <w:vertAlign w:val="superscript"/>
                        </w:rPr>
                        <w:t>th</w:t>
                      </w:r>
                      <w:r w:rsidR="005B2D27" w:rsidRPr="005B2D27">
                        <w:rPr>
                          <w:b/>
                          <w:bCs/>
                          <w:color w:val="002060"/>
                        </w:rPr>
                        <w:t xml:space="preserve"> December. All children can wear their party clothes to school on this day</w:t>
                      </w:r>
                      <w:r w:rsidR="005B2D27">
                        <w:rPr>
                          <w:color w:val="002060"/>
                        </w:rPr>
                        <w:t xml:space="preserve">. Please make sure your child is wearing appropriate footwear (no open toe shoes or heels).  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</w:p>
                    <w:p w14:paraId="71B701E2" w14:textId="0F133047" w:rsidR="005B2D27" w:rsidRPr="00014F08" w:rsidRDefault="005B2D27" w:rsidP="003C15FB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 can’t wait to part</w:t>
                      </w:r>
                      <w:r w:rsidR="00E44111">
                        <w:rPr>
                          <w:color w:val="002060"/>
                        </w:rPr>
                        <w:t>y</w:t>
                      </w:r>
                      <w:r>
                        <w:rPr>
                          <w:color w:val="002060"/>
                        </w:rPr>
                        <w:t xml:space="preserve"> together</w:t>
                      </w:r>
                      <w:r w:rsidR="00E44111">
                        <w:rPr>
                          <w:color w:val="002060"/>
                        </w:rPr>
                        <w:t>!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"/var/folders/j_/6yd3g0d9323g56qf75ybxcmh0000gn/T/com.microsoft.Word/WebArchiveCopyPasteTempFiles/Z" \* MERGEFORMATINET </w:instrText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sectPr w:rsidR="001C225A" w:rsidRPr="001C225A" w:rsidSect="00604814">
      <w:headerReference w:type="default" r:id="rId12"/>
      <w:pgSz w:w="11900" w:h="16840"/>
      <w:pgMar w:top="283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F4E1B" w14:textId="77777777" w:rsidR="00D45F2D" w:rsidRDefault="00D45F2D" w:rsidP="00D534D1">
      <w:r>
        <w:separator/>
      </w:r>
    </w:p>
  </w:endnote>
  <w:endnote w:type="continuationSeparator" w:id="0">
    <w:p w14:paraId="6359E5F2" w14:textId="77777777" w:rsidR="00D45F2D" w:rsidRDefault="00D45F2D" w:rsidP="00D5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CDAA0" w14:textId="77777777" w:rsidR="00D45F2D" w:rsidRDefault="00D45F2D" w:rsidP="00D534D1">
      <w:r>
        <w:separator/>
      </w:r>
    </w:p>
  </w:footnote>
  <w:footnote w:type="continuationSeparator" w:id="0">
    <w:p w14:paraId="01135158" w14:textId="77777777" w:rsidR="00D45F2D" w:rsidRDefault="00D45F2D" w:rsidP="00D53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25BB1" w14:textId="4C547498" w:rsidR="00D534D1" w:rsidRDefault="00173A9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1FE3F1" wp14:editId="79ED2F04">
              <wp:simplePos x="0" y="0"/>
              <wp:positionH relativeFrom="column">
                <wp:posOffset>3368675</wp:posOffset>
              </wp:positionH>
              <wp:positionV relativeFrom="paragraph">
                <wp:posOffset>-322028</wp:posOffset>
              </wp:positionV>
              <wp:extent cx="3113405" cy="126873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3405" cy="12687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1D9DD7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Queen Street, Little Hulton, Salford M38 0WH</w:t>
                          </w:r>
                        </w:p>
                        <w:p w14:paraId="383D025E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Tel: 0161 921 1940</w:t>
                          </w:r>
                        </w:p>
                        <w:p w14:paraId="1790B202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E-mail: stedmunds.rcprimaryschool@salford.gov.uk</w:t>
                          </w:r>
                        </w:p>
                        <w:p w14:paraId="2509B2BF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Website: </w:t>
                          </w:r>
                          <w:hyperlink r:id="rId1" w:history="1">
                            <w:r w:rsidRPr="00415D6D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www.st-edmunds.salford.sch.uk/</w:t>
                            </w:r>
                          </w:hyperlink>
                        </w:p>
                        <w:p w14:paraId="001B0FD3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Twitter: @st_edmundsrc</w:t>
                          </w:r>
                        </w:p>
                        <w:p w14:paraId="293ABB3D" w14:textId="6CAD1F55" w:rsidR="00D534D1" w:rsidRPr="00415D6D" w:rsidRDefault="00D534D1" w:rsidP="003E5033">
                          <w:pPr>
                            <w:pStyle w:val="Header"/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Executive Headteacher Mrs C. Harrison</w:t>
                          </w:r>
                        </w:p>
                        <w:p w14:paraId="4D2DE5BB" w14:textId="77777777" w:rsidR="00D534D1" w:rsidRPr="00415D6D" w:rsidRDefault="00D534D1" w:rsidP="003E5033">
                          <w:pPr>
                            <w:jc w:val="right"/>
                            <w:rPr>
                              <w:b/>
                              <w:bCs/>
                              <w:color w:val="00206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Head of School Miss L. Moran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1FE3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65.25pt;margin-top:-25.35pt;width:245.15pt;height:9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" fillcolor="white [3201]" stroked="f" strokeweight=".5pt">
              <v:textbox>
                <w:txbxContent>
                  <w:p w14:paraId="111D9DD7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Queen Street, Little Hulton, Salford M38 0WH</w:t>
                    </w:r>
                  </w:p>
                  <w:p w14:paraId="383D025E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Tel: 0161 921 1940</w:t>
                    </w:r>
                  </w:p>
                  <w:p w14:paraId="1790B202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E-mail: stedmunds.rcprimaryschool@salford.gov.uk</w:t>
                    </w:r>
                  </w:p>
                  <w:p w14:paraId="2509B2BF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Website: </w:t>
                    </w:r>
                    <w:hyperlink r:id="rId2" w:history="1">
                      <w:r w:rsidRPr="00415D6D">
                        <w:rPr>
                          <w:rStyle w:val="Hyperlink"/>
                          <w:rFonts w:cstheme="minorHAnsi"/>
                          <w:b/>
                          <w:bCs/>
                          <w:color w:val="002060"/>
                          <w:sz w:val="20"/>
                          <w:szCs w:val="20"/>
                        </w:rPr>
                        <w:t>www.st-edmunds.salford.sch.uk/</w:t>
                      </w:r>
                    </w:hyperlink>
                  </w:p>
                  <w:p w14:paraId="001B0FD3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Twitter: @st_edmundsrc</w:t>
                    </w:r>
                  </w:p>
                  <w:p w14:paraId="293ABB3D" w14:textId="6CAD1F55" w:rsidR="00D534D1" w:rsidRPr="00415D6D" w:rsidRDefault="00D534D1" w:rsidP="003E5033">
                    <w:pPr>
                      <w:pStyle w:val="Header"/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Executive Headteacher Mrs C. Harrison</w:t>
                    </w:r>
                  </w:p>
                  <w:p w14:paraId="4D2DE5BB" w14:textId="77777777" w:rsidR="00D534D1" w:rsidRPr="00415D6D" w:rsidRDefault="00D534D1" w:rsidP="003E5033">
                    <w:pPr>
                      <w:jc w:val="right"/>
                      <w:rPr>
                        <w:b/>
                        <w:bCs/>
                        <w:color w:val="00206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Head of School Miss L. Moran</w:t>
                    </w: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 w:cs="Tahoma"/>
        <w:noProof/>
        <w:sz w:val="20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204E80DA" wp14:editId="4E3F5C9E">
          <wp:simplePos x="0" y="0"/>
          <wp:positionH relativeFrom="column">
            <wp:posOffset>-521970</wp:posOffset>
          </wp:positionH>
          <wp:positionV relativeFrom="paragraph">
            <wp:posOffset>-387350</wp:posOffset>
          </wp:positionV>
          <wp:extent cx="1045845" cy="1206500"/>
          <wp:effectExtent l="0" t="0" r="1905" b="0"/>
          <wp:wrapSquare wrapText="bothSides"/>
          <wp:docPr id="21" name="Picture 21" descr="School Emblem Preferr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hool Emblem Preferr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1E18"/>
    <w:multiLevelType w:val="hybridMultilevel"/>
    <w:tmpl w:val="47804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F511F"/>
    <w:multiLevelType w:val="hybridMultilevel"/>
    <w:tmpl w:val="8D7C7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4D1"/>
    <w:rsid w:val="00014F08"/>
    <w:rsid w:val="000228B9"/>
    <w:rsid w:val="000D72C1"/>
    <w:rsid w:val="001009C0"/>
    <w:rsid w:val="00134CA0"/>
    <w:rsid w:val="00173A92"/>
    <w:rsid w:val="001865BF"/>
    <w:rsid w:val="001C225A"/>
    <w:rsid w:val="001E0544"/>
    <w:rsid w:val="001E131B"/>
    <w:rsid w:val="001E7A14"/>
    <w:rsid w:val="00204F9C"/>
    <w:rsid w:val="00220962"/>
    <w:rsid w:val="002A0DB6"/>
    <w:rsid w:val="002D02E4"/>
    <w:rsid w:val="00345591"/>
    <w:rsid w:val="003612E7"/>
    <w:rsid w:val="003874FF"/>
    <w:rsid w:val="003C15FB"/>
    <w:rsid w:val="003E5033"/>
    <w:rsid w:val="00415D6D"/>
    <w:rsid w:val="00422494"/>
    <w:rsid w:val="00423947"/>
    <w:rsid w:val="00453574"/>
    <w:rsid w:val="004D4758"/>
    <w:rsid w:val="005144E4"/>
    <w:rsid w:val="0053464B"/>
    <w:rsid w:val="00551857"/>
    <w:rsid w:val="00562B84"/>
    <w:rsid w:val="005726A5"/>
    <w:rsid w:val="0057719D"/>
    <w:rsid w:val="00586F74"/>
    <w:rsid w:val="005B2D27"/>
    <w:rsid w:val="005D622B"/>
    <w:rsid w:val="00600EF1"/>
    <w:rsid w:val="00604814"/>
    <w:rsid w:val="00607128"/>
    <w:rsid w:val="00627248"/>
    <w:rsid w:val="00653A57"/>
    <w:rsid w:val="00660C2F"/>
    <w:rsid w:val="00670187"/>
    <w:rsid w:val="006731E2"/>
    <w:rsid w:val="006A5163"/>
    <w:rsid w:val="006F64CF"/>
    <w:rsid w:val="0074379A"/>
    <w:rsid w:val="007A6F9D"/>
    <w:rsid w:val="00843A93"/>
    <w:rsid w:val="008C69C8"/>
    <w:rsid w:val="008D09E1"/>
    <w:rsid w:val="008F0557"/>
    <w:rsid w:val="00A21225"/>
    <w:rsid w:val="00AA7A47"/>
    <w:rsid w:val="00AC5FF4"/>
    <w:rsid w:val="00AF221A"/>
    <w:rsid w:val="00B21455"/>
    <w:rsid w:val="00BE28EA"/>
    <w:rsid w:val="00C04C6D"/>
    <w:rsid w:val="00C160C2"/>
    <w:rsid w:val="00C317C5"/>
    <w:rsid w:val="00CC0D34"/>
    <w:rsid w:val="00D45F2D"/>
    <w:rsid w:val="00D534D1"/>
    <w:rsid w:val="00D71B51"/>
    <w:rsid w:val="00DC6911"/>
    <w:rsid w:val="00E44111"/>
    <w:rsid w:val="00EC46D3"/>
    <w:rsid w:val="00EC770C"/>
    <w:rsid w:val="00F04C06"/>
    <w:rsid w:val="00F12B43"/>
    <w:rsid w:val="00F23B7D"/>
    <w:rsid w:val="00F5344D"/>
    <w:rsid w:val="00FB490D"/>
    <w:rsid w:val="00FC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68EDD7"/>
  <w14:defaultImageDpi w14:val="32767"/>
  <w15:docId w15:val="{6523D6FB-9255-C14D-AC04-6146A55D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4D1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534D1"/>
  </w:style>
  <w:style w:type="paragraph" w:styleId="Footer">
    <w:name w:val="footer"/>
    <w:basedOn w:val="Normal"/>
    <w:link w:val="Foot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534D1"/>
  </w:style>
  <w:style w:type="character" w:styleId="Hyperlink">
    <w:name w:val="Hyperlink"/>
    <w:basedOn w:val="DefaultParagraphFont"/>
    <w:uiPriority w:val="99"/>
    <w:unhideWhenUsed/>
    <w:rsid w:val="00D534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534D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214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0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st-edmunds.salford.sch.uk/" TargetMode="External"/><Relationship Id="rId1" Type="http://schemas.openxmlformats.org/officeDocument/2006/relationships/hyperlink" Target="http://www.st-edmunds.salford.sch.uk/" TargetMode="External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D4F58538</Template>
  <TotalTime>1</TotalTime>
  <Pages>1</Pages>
  <Words>750</Words>
  <Characters>4280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Hilton</dc:creator>
  <cp:lastModifiedBy>Mrs A. Crawshaw</cp:lastModifiedBy>
  <cp:revision>2</cp:revision>
  <cp:lastPrinted>2019-10-31T10:36:00Z</cp:lastPrinted>
  <dcterms:created xsi:type="dcterms:W3CDTF">2019-12-05T11:31:00Z</dcterms:created>
  <dcterms:modified xsi:type="dcterms:W3CDTF">2019-12-05T11:31:00Z</dcterms:modified>
</cp:coreProperties>
</file>