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CF319E0" w14:textId="0A5EE081" w:rsidR="00D534D1" w:rsidRPr="00D534D1" w:rsidRDefault="00FB490D" w:rsidP="00D534D1">
      <w:pPr>
        <w:rPr>
          <w:rFonts w:ascii="Times New Roman" w:eastAsia="Times New Roman" w:hAnsi="Times New Roman" w:cs="Times New Roman"/>
          <w:lang w:eastAsia="en-GB"/>
        </w:rPr>
      </w:pPr>
      <w:r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A4B898" wp14:editId="07F595D5">
                <wp:simplePos x="0" y="0"/>
                <wp:positionH relativeFrom="column">
                  <wp:posOffset>-173127</wp:posOffset>
                </wp:positionH>
                <wp:positionV relativeFrom="paragraph">
                  <wp:posOffset>-217384</wp:posOffset>
                </wp:positionV>
                <wp:extent cx="6026360" cy="726831"/>
                <wp:effectExtent l="12700" t="12700" r="1905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360" cy="726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dbl">
                          <a:solidFill>
                            <a:srgbClr val="002060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F870DDF" w14:textId="77777777" w:rsidR="00FB490D" w:rsidRDefault="00FB490D" w:rsidP="00FB490D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8B4">
                              <w:rPr>
                                <w:rFonts w:ascii="Comic Sans MS" w:hAnsi="Comic Sans MS"/>
                                <w:bCs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</w:p>
                          <w:p w14:paraId="0B2C0FB0" w14:textId="5BD23E05" w:rsidR="00FB490D" w:rsidRPr="00AD58B4" w:rsidRDefault="00562B84" w:rsidP="00FB490D">
                            <w:pPr>
                              <w:rPr>
                                <w:rFonts w:ascii="Comic Sans MS" w:hAnsi="Comic Sans MS"/>
                                <w:bCs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 w:rsidRPr="00562B84">
                              <w:rPr>
                                <w:rFonts w:ascii="Comic Sans MS" w:hAnsi="Comic Sans MS"/>
                                <w:bCs/>
                                <w:color w:val="0070C0"/>
                                <w:sz w:val="20"/>
                                <w:szCs w:val="20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874FF">
                              <w:rPr>
                                <w:rFonts w:ascii="Comic Sans MS" w:hAnsi="Comic Sans MS"/>
                                <w:bCs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November</w:t>
                            </w:r>
                            <w:r w:rsidR="00FB490D">
                              <w:rPr>
                                <w:rFonts w:ascii="Comic Sans MS" w:hAnsi="Comic Sans MS"/>
                                <w:bCs/>
                                <w:color w:val="0070C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2019 </w:t>
                            </w:r>
                          </w:p>
                          <w:p w14:paraId="34628717" w14:textId="77777777" w:rsidR="00FB490D" w:rsidRPr="00AD58B4" w:rsidRDefault="00FB490D" w:rsidP="00FB490D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AA4B89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3.65pt;margin-top:-17.1pt;width:474.5pt;height:5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" fillcolor="white [3201]" strokecolor="#002060" strokeweight="1.5pt">
                <v:stroke linestyle="thinThin"/>
                <v:textbox>
                  <w:txbxContent>
                    <w:p w14:paraId="4F870DDF" w14:textId="77777777" w:rsidR="00FB490D" w:rsidRDefault="00FB490D" w:rsidP="00FB490D">
                      <w:pPr>
                        <w:jc w:val="center"/>
                        <w:rPr>
                          <w:rFonts w:ascii="Comic Sans MS" w:hAnsi="Comic Sans MS"/>
                          <w:bCs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58B4">
                        <w:rPr>
                          <w:rFonts w:ascii="Comic Sans MS" w:hAnsi="Comic Sans MS"/>
                          <w:bCs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NEWSLETTER</w:t>
                      </w:r>
                    </w:p>
                    <w:p w14:paraId="0B2C0FB0" w14:textId="5BD23E05" w:rsidR="00FB490D" w:rsidRPr="00AD58B4" w:rsidRDefault="00562B84" w:rsidP="00FB490D">
                      <w:pPr>
                        <w:rPr>
                          <w:rFonts w:ascii="Comic Sans MS" w:hAnsi="Comic Sans MS"/>
                          <w:bCs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 w:rsidRPr="00562B84">
                        <w:rPr>
                          <w:rFonts w:ascii="Comic Sans MS" w:hAnsi="Comic Sans MS"/>
                          <w:bCs/>
                          <w:color w:val="0070C0"/>
                          <w:sz w:val="20"/>
                          <w:szCs w:val="20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r>
                        <w:rPr>
                          <w:rFonts w:ascii="Comic Sans MS" w:hAnsi="Comic Sans MS"/>
                          <w:bCs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874FF">
                        <w:rPr>
                          <w:rFonts w:ascii="Comic Sans MS" w:hAnsi="Comic Sans MS"/>
                          <w:bCs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November</w:t>
                      </w:r>
                      <w:r w:rsidR="00FB490D">
                        <w:rPr>
                          <w:rFonts w:ascii="Comic Sans MS" w:hAnsi="Comic Sans MS"/>
                          <w:bCs/>
                          <w:color w:val="0070C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2019 </w:t>
                      </w:r>
                    </w:p>
                    <w:p w14:paraId="34628717" w14:textId="77777777" w:rsidR="00FB490D" w:rsidRPr="00AD58B4" w:rsidRDefault="00FB490D" w:rsidP="00FB490D">
                      <w:pPr>
                        <w:jc w:val="center"/>
                        <w:rPr>
                          <w:rFonts w:ascii="Comic Sans MS" w:hAnsi="Comic Sans MS"/>
                          <w:bCs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4D1" w:rsidRPr="00D534D1">
        <w:rPr>
          <w:rFonts w:ascii="Times New Roman" w:eastAsia="Times New Roman" w:hAnsi="Times New Roman" w:cs="Times New Roman"/>
          <w:lang w:eastAsia="en-GB"/>
        </w:rPr>
        <w:fldChar w:fldCharType="begin"/>
      </w:r>
      <w:r w:rsidR="00173A92">
        <w:rPr>
          <w:rFonts w:ascii="Times New Roman" w:eastAsia="Times New Roman" w:hAnsi="Times New Roman" w:cs="Times New Roman"/>
          <w:lang w:eastAsia="en-GB"/>
        </w:rPr>
        <w:instrText xml:space="preserve"> INCLUDEPICTURE "\\\\edmp-sr-001\\var\\folders\\j_\\6yd3g0d9323g56qf75ybxcmh0000gn\\T\\com.microsoft.Word\\WebArchiveCopyPasteTempFiles\\wave-border-png-11.png" \* MERGEFORMAT </w:instrText>
      </w:r>
      <w:r w:rsidR="00D534D1" w:rsidRPr="00D534D1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B48F241" w14:textId="20FCF2BD" w:rsidR="00B21455" w:rsidRPr="00B21455" w:rsidRDefault="00B21455" w:rsidP="00B21455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2145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"C:\\var\\folders\\j_\\6yd3g0d9323g56qf75ybxcmh0000gn\\T\\com.microsoft.Word\\WebArchiveCopyPasteTempFiles\\images?q=tbnANd9GcSuQ2Wn8XlCNKitcdMhuTePkYlt8duEPD3Zurq8kWGCSttnx83-" \* MERGEFORMAT </w:instrText>
      </w:r>
      <w:r w:rsidRPr="00B2145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58827195" w14:textId="38520BA9" w:rsidR="00AF221A" w:rsidRPr="00AF221A" w:rsidRDefault="00AF221A" w:rsidP="00AF221A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B5BDF4E" w14:textId="115AFD21" w:rsidR="00AF221A" w:rsidRPr="00AF221A" w:rsidRDefault="00EC770C" w:rsidP="00AF221A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46D3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7152" behindDoc="0" locked="0" layoutInCell="1" allowOverlap="1" wp14:anchorId="6A8AD599" wp14:editId="58A6DBAE">
            <wp:simplePos x="0" y="0"/>
            <wp:positionH relativeFrom="column">
              <wp:posOffset>3067050</wp:posOffset>
            </wp:positionH>
            <wp:positionV relativeFrom="paragraph">
              <wp:posOffset>165100</wp:posOffset>
            </wp:positionV>
            <wp:extent cx="294640" cy="438785"/>
            <wp:effectExtent l="0" t="0" r="0" b="5715"/>
            <wp:wrapSquare wrapText="bothSides"/>
            <wp:docPr id="23" name="Picture 23" descr="Image result for fil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ilm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557"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11479A" wp14:editId="1B1E68BA">
                <wp:simplePos x="0" y="0"/>
                <wp:positionH relativeFrom="column">
                  <wp:posOffset>-176981</wp:posOffset>
                </wp:positionH>
                <wp:positionV relativeFrom="paragraph">
                  <wp:posOffset>67371</wp:posOffset>
                </wp:positionV>
                <wp:extent cx="2997200" cy="1052052"/>
                <wp:effectExtent l="0" t="0" r="12700" b="152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1052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4020C699" w14:textId="284BBBD6" w:rsidR="00660C2F" w:rsidRDefault="008F0557" w:rsidP="00660C2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>School Closed on Monday 25</w:t>
                            </w:r>
                            <w:r w:rsidRPr="008F0557">
                              <w:rPr>
                                <w:b/>
                                <w:bCs/>
                                <w:color w:val="002060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 xml:space="preserve"> November </w:t>
                            </w:r>
                          </w:p>
                          <w:p w14:paraId="2FE3C3C2" w14:textId="50D8DA72" w:rsidR="001E7A14" w:rsidRDefault="001E7A14" w:rsidP="008F0557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2A411E1C" w14:textId="7F916EA3" w:rsidR="008F0557" w:rsidRPr="001E7A14" w:rsidRDefault="008F0557" w:rsidP="008F0557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Just a reminder that school is closed on Monday the 25</w:t>
                            </w:r>
                            <w:r w:rsidRPr="008F0557">
                              <w:rPr>
                                <w:color w:val="00206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2060"/>
                              </w:rPr>
                              <w:t xml:space="preserve"> November. We will be back open as normal on Tuesday 26</w:t>
                            </w:r>
                            <w:r w:rsidRPr="008F0557">
                              <w:rPr>
                                <w:color w:val="00206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2060"/>
                              </w:rPr>
                              <w:t xml:space="preserve"> November. </w:t>
                            </w:r>
                          </w:p>
                          <w:p w14:paraId="71602674" w14:textId="6420700C" w:rsidR="001E7A14" w:rsidRDefault="00014F08" w:rsidP="001E7A14">
                            <w:pPr>
                              <w:ind w:left="720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      </w:t>
                            </w:r>
                          </w:p>
                          <w:p w14:paraId="10FEF526" w14:textId="14E67CBB" w:rsidR="00014F08" w:rsidRPr="00014F08" w:rsidRDefault="00014F08" w:rsidP="00014F08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11479A" id="Text Box 30" o:spid="_x0000_s1027" type="#_x0000_t202" style="position:absolute;margin-left:-13.95pt;margin-top:5.3pt;width:236pt;height:82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" fillcolor="white [3201]" strokecolor="#002060" strokeweight="1pt">
                <v:stroke dashstyle="longDashDot"/>
                <v:textbox>
                  <w:txbxContent>
                    <w:p w14:paraId="4020C699" w14:textId="284BBBD6" w:rsidR="00660C2F" w:rsidRDefault="008F0557" w:rsidP="00660C2F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2060"/>
                          <w:u w:val="single"/>
                        </w:rPr>
                        <w:t>School Closed on Monday 25</w:t>
                      </w:r>
                      <w:r w:rsidRPr="008F0557">
                        <w:rPr>
                          <w:b/>
                          <w:bCs/>
                          <w:color w:val="002060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002060"/>
                          <w:u w:val="single"/>
                        </w:rPr>
                        <w:t xml:space="preserve"> November </w:t>
                      </w:r>
                    </w:p>
                    <w:p w14:paraId="2FE3C3C2" w14:textId="50D8DA72" w:rsidR="001E7A14" w:rsidRDefault="001E7A14" w:rsidP="008F0557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2A411E1C" w14:textId="7F916EA3" w:rsidR="008F0557" w:rsidRPr="001E7A14" w:rsidRDefault="008F0557" w:rsidP="008F0557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Just a reminder that school is closed on Monday the 25</w:t>
                      </w:r>
                      <w:r w:rsidRPr="008F0557">
                        <w:rPr>
                          <w:color w:val="002060"/>
                          <w:vertAlign w:val="superscript"/>
                        </w:rPr>
                        <w:t>th</w:t>
                      </w:r>
                      <w:r>
                        <w:rPr>
                          <w:color w:val="002060"/>
                        </w:rPr>
                        <w:t xml:space="preserve"> November. We will be back open as normal on Tuesday 26</w:t>
                      </w:r>
                      <w:r w:rsidRPr="008F0557">
                        <w:rPr>
                          <w:color w:val="002060"/>
                          <w:vertAlign w:val="superscript"/>
                        </w:rPr>
                        <w:t>th</w:t>
                      </w:r>
                      <w:r>
                        <w:rPr>
                          <w:color w:val="002060"/>
                        </w:rPr>
                        <w:t xml:space="preserve"> November. </w:t>
                      </w:r>
                    </w:p>
                    <w:p w14:paraId="71602674" w14:textId="6420700C" w:rsidR="001E7A14" w:rsidRDefault="00014F08" w:rsidP="001E7A14">
                      <w:pPr>
                        <w:ind w:left="720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      </w:t>
                      </w:r>
                    </w:p>
                    <w:p w14:paraId="10FEF526" w14:textId="14E67CBB" w:rsidR="00014F08" w:rsidRPr="00014F08" w:rsidRDefault="00014F08" w:rsidP="00014F08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26A5"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225C91" wp14:editId="5B5DDF8C">
                <wp:simplePos x="0" y="0"/>
                <wp:positionH relativeFrom="column">
                  <wp:posOffset>2969342</wp:posOffset>
                </wp:positionH>
                <wp:positionV relativeFrom="paragraph">
                  <wp:posOffset>67372</wp:posOffset>
                </wp:positionV>
                <wp:extent cx="2883535" cy="1288026"/>
                <wp:effectExtent l="0" t="0" r="12065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535" cy="1288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559AC57B" w14:textId="33514A62" w:rsidR="00660C2F" w:rsidRDefault="00EC46D3" w:rsidP="00FB490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>Film Night</w:t>
                            </w:r>
                            <w:r w:rsidR="008F0557"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 xml:space="preserve"> Thank you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 xml:space="preserve">! </w:t>
                            </w:r>
                          </w:p>
                          <w:p w14:paraId="1CA1B46B" w14:textId="0F4AFAB9" w:rsidR="00EC46D3" w:rsidRDefault="00EC46D3" w:rsidP="00FB490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</w:p>
                          <w:p w14:paraId="0C7CBBA9" w14:textId="77777777" w:rsidR="008F0557" w:rsidRDefault="008F0557" w:rsidP="008F0557">
                            <w:pPr>
                              <w:ind w:firstLine="720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Film night was a great success. Thank you for your support. School raised £350! </w:t>
                            </w:r>
                          </w:p>
                          <w:p w14:paraId="06F9F103" w14:textId="77777777" w:rsidR="008F0557" w:rsidRDefault="008F0557" w:rsidP="008F0557">
                            <w:pPr>
                              <w:ind w:firstLine="720"/>
                              <w:rPr>
                                <w:color w:val="002060"/>
                              </w:rPr>
                            </w:pPr>
                          </w:p>
                          <w:p w14:paraId="76B83FEC" w14:textId="03BE7130" w:rsidR="008F0557" w:rsidRPr="005726A5" w:rsidRDefault="008F0557" w:rsidP="008F0557">
                            <w:pPr>
                              <w:ind w:firstLine="720"/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We will be investing this into our new school library. </w:t>
                            </w:r>
                            <w:r w:rsidRPr="008F0557">
                              <w:rPr>
                                <w:color w:val="002060"/>
                              </w:rPr>
                              <w:sym w:font="Wingdings" w:char="F04A"/>
                            </w:r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  <w:p w14:paraId="0428375D" w14:textId="017ADB2C" w:rsidR="005726A5" w:rsidRPr="005726A5" w:rsidRDefault="005726A5" w:rsidP="00FB490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225C91" id="Text Box 11" o:spid="_x0000_s1028" type="#_x0000_t202" style="position:absolute;margin-left:233.8pt;margin-top:5.3pt;width:227.05pt;height:10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" fillcolor="white [3201]" strokecolor="#002060" strokeweight="1pt">
                <v:stroke dashstyle="longDashDot"/>
                <v:textbox>
                  <w:txbxContent>
                    <w:p w14:paraId="559AC57B" w14:textId="33514A62" w:rsidR="00660C2F" w:rsidRDefault="00EC46D3" w:rsidP="00FB490D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2060"/>
                          <w:u w:val="single"/>
                        </w:rPr>
                        <w:t>Film Night</w:t>
                      </w:r>
                      <w:r w:rsidR="008F0557">
                        <w:rPr>
                          <w:b/>
                          <w:bCs/>
                          <w:color w:val="002060"/>
                          <w:u w:val="single"/>
                        </w:rPr>
                        <w:t xml:space="preserve"> Thank you</w:t>
                      </w:r>
                      <w:r>
                        <w:rPr>
                          <w:b/>
                          <w:bCs/>
                          <w:color w:val="002060"/>
                          <w:u w:val="single"/>
                        </w:rPr>
                        <w:t xml:space="preserve">! </w:t>
                      </w:r>
                    </w:p>
                    <w:p w14:paraId="1CA1B46B" w14:textId="0F4AFAB9" w:rsidR="00EC46D3" w:rsidRDefault="00EC46D3" w:rsidP="00FB490D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</w:p>
                    <w:p w14:paraId="0C7CBBA9" w14:textId="77777777" w:rsidR="008F0557" w:rsidRDefault="008F0557" w:rsidP="008F0557">
                      <w:pPr>
                        <w:ind w:firstLine="720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Film night was a great success. Thank you for your support. School raised £350! </w:t>
                      </w:r>
                    </w:p>
                    <w:p w14:paraId="06F9F103" w14:textId="77777777" w:rsidR="008F0557" w:rsidRDefault="008F0557" w:rsidP="008F0557">
                      <w:pPr>
                        <w:ind w:firstLine="720"/>
                        <w:rPr>
                          <w:color w:val="002060"/>
                        </w:rPr>
                      </w:pPr>
                    </w:p>
                    <w:p w14:paraId="76B83FEC" w14:textId="03BE7130" w:rsidR="008F0557" w:rsidRPr="005726A5" w:rsidRDefault="008F0557" w:rsidP="008F0557">
                      <w:pPr>
                        <w:ind w:firstLine="720"/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We will be investing this into our new school library. </w:t>
                      </w:r>
                      <w:r w:rsidRPr="008F0557">
                        <w:rPr>
                          <w:color w:val="002060"/>
                        </w:rPr>
                        <w:sym w:font="Wingdings" w:char="F04A"/>
                      </w:r>
                      <w:r>
                        <w:rPr>
                          <w:color w:val="002060"/>
                        </w:rPr>
                        <w:t xml:space="preserve"> </w:t>
                      </w:r>
                    </w:p>
                    <w:p w14:paraId="0428375D" w14:textId="017ADB2C" w:rsidR="005726A5" w:rsidRPr="005726A5" w:rsidRDefault="005726A5" w:rsidP="00FB490D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221A" w:rsidRPr="00AF221A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"C:\\var\\folders\\j_\\6yd3g0d9323g56qf75ybxcmh0000gn\\T\\com.microsoft.Word\\WebArchiveCopyPasteTempFiles\\hand-mark-calendar-us-version-with-week-started-on-sunday-vector-id500641320?k=6&amp;m=500641320&amp;s=612x612&amp;w=0&amp;h=WadaoOXuV_a4Q3-q8x95XMmqrJHlHWGtiqKU992qDTs=" \* MERGEFORMAT </w:instrText>
      </w:r>
      <w:r w:rsidR="00AF221A" w:rsidRPr="00AF221A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596190F5" w14:textId="53157AFC" w:rsidR="00AC5FF4" w:rsidRPr="00AC5FF4" w:rsidRDefault="00AC5FF4" w:rsidP="00AC5FF4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C5FF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"C:\\var\\folders\\j_\\6yd3g0d9323g56qf75ybxcmh0000gn\\T\\com.microsoft.Word\\WebArchiveCopyPasteTempFiles\\2Q==" \* MERGEFORMAT </w:instrText>
      </w:r>
      <w:r w:rsidRPr="00AC5FF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1EC5EE06" w14:textId="6504C11D" w:rsidR="006A5163" w:rsidRPr="006A5163" w:rsidRDefault="006A5163" w:rsidP="006A5163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A5163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"C:\\var\\folders\\j_\\6yd3g0d9323g56qf75ybxcmh0000gn\\T\\com.microsoft.Word\\WebArchiveCopyPasteTempFiles\\8536737.png" \* MERGEFORMAT </w:instrText>
      </w:r>
      <w:r w:rsidRPr="006A5163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215AE2D7" w14:textId="4E5A896E" w:rsidR="006A5163" w:rsidRPr="006A5163" w:rsidRDefault="006A5163" w:rsidP="006A5163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A5163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"C:\\var\\folders\\j_\\6yd3g0d9323g56qf75ybxcmh0000gn\\T\\com.microsoft.Word\\WebArchiveCopyPasteTempFiles\\get-set-to-eat-fresh-final-150ppi.jpg?width=1920" \* MERGEFORMAT </w:instrText>
      </w:r>
      <w:r w:rsidRPr="006A5163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28152619" w14:textId="32206B3C" w:rsidR="00660C2F" w:rsidRPr="00660C2F" w:rsidRDefault="00660C2F" w:rsidP="00660C2F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60C2F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"C:\\var\\folders\\j_\\6yd3g0d9323g56qf75ybxcmh0000gn\\T\\com.microsoft.Word\\WebArchiveCopyPasteTempFiles\\15168243602131732258black-history-month-2014-clipart.hi.png" \* MERGEFORMAT </w:instrText>
      </w:r>
      <w:r w:rsidRPr="00660C2F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12D10935" w14:textId="30BEF646" w:rsidR="00014F08" w:rsidRPr="00014F08" w:rsidRDefault="00014F08" w:rsidP="00014F08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14F0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"C:\\var\\folders\\j_\\6yd3g0d9323g56qf75ybxcmh0000gn\\T\\com.microsoft.Word\\WebArchiveCopyPasteTempFiles\\main-Hello Yellow.jpg" \* MERGEFORMAT </w:instrText>
      </w:r>
      <w:r w:rsidRPr="00014F0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529FC9E4" w14:textId="31314733" w:rsidR="00014F08" w:rsidRPr="00014F08" w:rsidRDefault="008F0557" w:rsidP="00014F08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E49BEA" wp14:editId="35BC2F3D">
                <wp:simplePos x="0" y="0"/>
                <wp:positionH relativeFrom="column">
                  <wp:posOffset>-179705</wp:posOffset>
                </wp:positionH>
                <wp:positionV relativeFrom="paragraph">
                  <wp:posOffset>149246</wp:posOffset>
                </wp:positionV>
                <wp:extent cx="2997200" cy="1649046"/>
                <wp:effectExtent l="0" t="0" r="12700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1649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7EBAF829" w14:textId="1375E68F" w:rsidR="0074379A" w:rsidRDefault="000228B9" w:rsidP="0074379A">
                            <w:pPr>
                              <w:ind w:left="1440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  <w:r w:rsidRPr="0074379A"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 xml:space="preserve"> </w:t>
                            </w:r>
                            <w:r w:rsidR="005726A5"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>Diabetes Day</w:t>
                            </w:r>
                            <w:r w:rsidR="0074379A" w:rsidRPr="0074379A"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 xml:space="preserve"> </w:t>
                            </w:r>
                          </w:p>
                          <w:p w14:paraId="5770DBF8" w14:textId="73A8069F" w:rsidR="0074379A" w:rsidRDefault="0074379A" w:rsidP="004D4758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1012FFDF" w14:textId="2EA9C97F" w:rsidR="008F0557" w:rsidRPr="004D4758" w:rsidRDefault="008F0557" w:rsidP="004D4758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Thank you for your recent support fundraising for diabetes day. We raised close to £200. We will be donating this to Salford Royal Children’s Diabetes team. </w:t>
                            </w:r>
                          </w:p>
                          <w:p w14:paraId="4C0CA2CA" w14:textId="32CB0CE2" w:rsidR="001E7A14" w:rsidRDefault="005726A5" w:rsidP="001E7A14">
                            <w:pPr>
                              <w:ind w:left="1440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B9F752" wp14:editId="2351C7A1">
                                  <wp:extent cx="1887220" cy="516718"/>
                                  <wp:effectExtent l="0" t="0" r="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creenshot 2019-10-30 at 21.57.49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9620" cy="520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12532D" w14:textId="05907F42" w:rsidR="001E7A14" w:rsidRDefault="001E7A14" w:rsidP="001E7A14">
                            <w:pPr>
                              <w:ind w:left="1440"/>
                            </w:pPr>
                          </w:p>
                          <w:p w14:paraId="49B91C0A" w14:textId="77777777" w:rsidR="001E7A14" w:rsidRPr="001E7A14" w:rsidRDefault="001E7A14" w:rsidP="001E7A14">
                            <w:pPr>
                              <w:ind w:left="1440"/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E49BEA" id="Text Box 13" o:spid="_x0000_s1029" type="#_x0000_t202" style="position:absolute;margin-left:-14.15pt;margin-top:11.75pt;width:236pt;height:129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" fillcolor="white [3201]" strokecolor="#002060" strokeweight="1pt">
                <v:stroke dashstyle="longDashDot"/>
                <v:textbox>
                  <w:txbxContent>
                    <w:p w14:paraId="7EBAF829" w14:textId="1375E68F" w:rsidR="0074379A" w:rsidRDefault="000228B9" w:rsidP="0074379A">
                      <w:pPr>
                        <w:ind w:left="1440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  <w:r w:rsidRPr="0074379A">
                        <w:rPr>
                          <w:b/>
                          <w:bCs/>
                          <w:color w:val="002060"/>
                          <w:u w:val="single"/>
                        </w:rPr>
                        <w:t xml:space="preserve"> </w:t>
                      </w:r>
                      <w:r w:rsidR="005726A5">
                        <w:rPr>
                          <w:b/>
                          <w:bCs/>
                          <w:color w:val="002060"/>
                          <w:u w:val="single"/>
                        </w:rPr>
                        <w:t>Diabetes Day</w:t>
                      </w:r>
                      <w:r w:rsidR="0074379A" w:rsidRPr="0074379A">
                        <w:rPr>
                          <w:b/>
                          <w:bCs/>
                          <w:color w:val="002060"/>
                          <w:u w:val="single"/>
                        </w:rPr>
                        <w:t xml:space="preserve"> </w:t>
                      </w:r>
                    </w:p>
                    <w:p w14:paraId="5770DBF8" w14:textId="73A8069F" w:rsidR="0074379A" w:rsidRDefault="0074379A" w:rsidP="004D4758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1012FFDF" w14:textId="2EA9C97F" w:rsidR="008F0557" w:rsidRPr="004D4758" w:rsidRDefault="008F0557" w:rsidP="004D4758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Thank you for your recent support fundraising for diabetes day. We raised close to £200. We will be donating this to Salford Royal Children’s Diabetes team. </w:t>
                      </w:r>
                    </w:p>
                    <w:p w14:paraId="4C0CA2CA" w14:textId="32CB0CE2" w:rsidR="001E7A14" w:rsidRDefault="005726A5" w:rsidP="001E7A14">
                      <w:pPr>
                        <w:ind w:left="1440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B9F752" wp14:editId="2351C7A1">
                            <wp:extent cx="1887220" cy="516718"/>
                            <wp:effectExtent l="0" t="0" r="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creenshot 2019-10-30 at 21.57.49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9620" cy="520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12532D" w14:textId="05907F42" w:rsidR="001E7A14" w:rsidRDefault="001E7A14" w:rsidP="001E7A14">
                      <w:pPr>
                        <w:ind w:left="1440"/>
                      </w:pPr>
                    </w:p>
                    <w:p w14:paraId="49B91C0A" w14:textId="77777777" w:rsidR="001E7A14" w:rsidRPr="001E7A14" w:rsidRDefault="001E7A14" w:rsidP="001E7A14">
                      <w:pPr>
                        <w:ind w:left="1440"/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4F08" w:rsidRPr="00014F0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"C:\\var\\folders\\j_\\6yd3g0d9323g56qf75ybxcmh0000gn\\T\\com.microsoft.Word\\WebArchiveCopyPasteTempFiles\\2Q==" \* MERGEFORMAT </w:instrText>
      </w:r>
      <w:r w:rsidR="00014F08" w:rsidRPr="00014F08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7BECD92A" w14:textId="0C56068A" w:rsidR="000228B9" w:rsidRPr="000228B9" w:rsidRDefault="000228B9" w:rsidP="000228B9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228B9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"C:\\var\\folders\\j_\\6yd3g0d9323g56qf75ybxcmh0000gn\\T\\com.microsoft.Word\\WebArchiveCopyPasteTempFiles\\Maths-No-Problem-Logo.jpg" \* MERGEFORMAT </w:instrText>
      </w:r>
      <w:r w:rsidRPr="000228B9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0A554756" w14:textId="18030A80" w:rsidR="000228B9" w:rsidRPr="000228B9" w:rsidRDefault="008F0557" w:rsidP="000228B9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9F9FA7" wp14:editId="78021146">
                <wp:simplePos x="0" y="0"/>
                <wp:positionH relativeFrom="column">
                  <wp:posOffset>2959510</wp:posOffset>
                </wp:positionH>
                <wp:positionV relativeFrom="paragraph">
                  <wp:posOffset>31975</wp:posOffset>
                </wp:positionV>
                <wp:extent cx="2896870" cy="3706762"/>
                <wp:effectExtent l="0" t="0" r="11430" b="146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870" cy="37067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72FD29CC" w14:textId="5C47AD15" w:rsidR="001E7A14" w:rsidRDefault="005726A5" w:rsidP="005726A5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  <w:r w:rsidRPr="005726A5"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>Christmas</w:t>
                            </w:r>
                            <w:r w:rsidR="008F0557"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 xml:space="preserve"> Productions</w:t>
                            </w:r>
                            <w:r w:rsidRPr="005726A5"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>!</w:t>
                            </w:r>
                          </w:p>
                          <w:p w14:paraId="37D57714" w14:textId="77777777" w:rsidR="005726A5" w:rsidRDefault="005726A5" w:rsidP="005726A5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</w:p>
                          <w:p w14:paraId="7CE271E6" w14:textId="77777777" w:rsidR="005726A5" w:rsidRDefault="005726A5" w:rsidP="005726A5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</w:p>
                          <w:p w14:paraId="427D5D1E" w14:textId="258DB433" w:rsidR="008F0557" w:rsidRPr="003C15FB" w:rsidRDefault="008F0557" w:rsidP="008F0557">
                            <w:pPr>
                              <w:jc w:val="center"/>
                              <w:rPr>
                                <w:color w:val="002060"/>
                                <w:u w:val="single"/>
                              </w:rPr>
                            </w:pPr>
                            <w:r w:rsidRPr="003C15FB">
                              <w:rPr>
                                <w:color w:val="002060"/>
                                <w:u w:val="single"/>
                              </w:rPr>
                              <w:t>Ticket information has been sent home. Make sure you send your slip back into school as soon as possible.</w:t>
                            </w:r>
                          </w:p>
                          <w:p w14:paraId="668D2808" w14:textId="44C7DD30" w:rsidR="005726A5" w:rsidRPr="005726A5" w:rsidRDefault="005726A5" w:rsidP="005726A5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5726A5">
                              <w:rPr>
                                <w:b/>
                                <w:bCs/>
                                <w:color w:val="002060"/>
                              </w:rPr>
                              <w:t>Nursery Production</w:t>
                            </w:r>
                          </w:p>
                          <w:p w14:paraId="0776D62D" w14:textId="1BDD8D3B" w:rsidR="005726A5" w:rsidRDefault="005726A5" w:rsidP="005726A5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Tuesday 10</w:t>
                            </w:r>
                            <w:r w:rsidRPr="005726A5">
                              <w:rPr>
                                <w:color w:val="00206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2060"/>
                              </w:rPr>
                              <w:t xml:space="preserve"> December 10.00am </w:t>
                            </w:r>
                          </w:p>
                          <w:p w14:paraId="1D7FC02A" w14:textId="77777777" w:rsidR="005726A5" w:rsidRDefault="005726A5" w:rsidP="005726A5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1518114B" w14:textId="75AA161E" w:rsidR="005726A5" w:rsidRPr="005726A5" w:rsidRDefault="005726A5" w:rsidP="005726A5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5726A5">
                              <w:rPr>
                                <w:b/>
                                <w:bCs/>
                                <w:color w:val="002060"/>
                              </w:rPr>
                              <w:t xml:space="preserve">Reception Production </w:t>
                            </w:r>
                          </w:p>
                          <w:p w14:paraId="191F8558" w14:textId="518C1B57" w:rsidR="005726A5" w:rsidRDefault="00843A93" w:rsidP="005726A5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Wednesday 11</w:t>
                            </w:r>
                            <w:r w:rsidR="005726A5" w:rsidRPr="005726A5">
                              <w:rPr>
                                <w:color w:val="002060"/>
                                <w:vertAlign w:val="superscript"/>
                              </w:rPr>
                              <w:t>th</w:t>
                            </w:r>
                            <w:r w:rsidR="005726A5">
                              <w:rPr>
                                <w:color w:val="002060"/>
                              </w:rPr>
                              <w:t xml:space="preserve"> December 10.00am </w:t>
                            </w:r>
                          </w:p>
                          <w:p w14:paraId="7AAD7ED0" w14:textId="77777777" w:rsidR="005726A5" w:rsidRDefault="005726A5" w:rsidP="005726A5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09945823" w14:textId="6CE6E04E" w:rsidR="005726A5" w:rsidRPr="005726A5" w:rsidRDefault="005726A5" w:rsidP="005726A5">
                            <w:pPr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5726A5">
                              <w:rPr>
                                <w:b/>
                                <w:bCs/>
                                <w:color w:val="002060"/>
                              </w:rPr>
                              <w:t xml:space="preserve">Key Stage One Production </w:t>
                            </w:r>
                          </w:p>
                          <w:p w14:paraId="65648B91" w14:textId="77777777" w:rsidR="003C15FB" w:rsidRDefault="008F0557" w:rsidP="005726A5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Tuesday 10</w:t>
                            </w:r>
                            <w:r w:rsidR="005726A5" w:rsidRPr="005726A5">
                              <w:rPr>
                                <w:color w:val="002060"/>
                                <w:vertAlign w:val="superscript"/>
                              </w:rPr>
                              <w:t>th</w:t>
                            </w:r>
                            <w:r w:rsidR="005726A5">
                              <w:rPr>
                                <w:color w:val="002060"/>
                              </w:rPr>
                              <w:t xml:space="preserve"> December 1.30pm</w:t>
                            </w:r>
                            <w:r w:rsidR="003C15FB"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  <w:p w14:paraId="7037FC28" w14:textId="4FCF7912" w:rsidR="005726A5" w:rsidRDefault="003C15FB" w:rsidP="005726A5">
                            <w:pPr>
                              <w:rPr>
                                <w:color w:val="002060"/>
                              </w:rPr>
                            </w:pPr>
                            <w:r w:rsidRPr="003C15FB">
                              <w:rPr>
                                <w:i/>
                                <w:iCs/>
                                <w:color w:val="002060"/>
                                <w:sz w:val="21"/>
                                <w:szCs w:val="21"/>
                              </w:rPr>
                              <w:t xml:space="preserve">(note this updated date) </w:t>
                            </w:r>
                            <w:r w:rsidR="005726A5" w:rsidRPr="003C15FB">
                              <w:rPr>
                                <w:i/>
                                <w:iCs/>
                                <w:color w:val="00206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74FA8ADF" w14:textId="54CE9D8C" w:rsidR="005726A5" w:rsidRPr="003C15FB" w:rsidRDefault="00843A93" w:rsidP="005726A5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Thursday 12</w:t>
                            </w:r>
                            <w:r w:rsidR="005726A5" w:rsidRPr="005726A5">
                              <w:rPr>
                                <w:color w:val="002060"/>
                                <w:vertAlign w:val="superscript"/>
                              </w:rPr>
                              <w:t>th</w:t>
                            </w:r>
                            <w:r w:rsidR="005726A5">
                              <w:rPr>
                                <w:color w:val="002060"/>
                              </w:rPr>
                              <w:t xml:space="preserve"> December 10.00am </w:t>
                            </w:r>
                          </w:p>
                          <w:p w14:paraId="61100648" w14:textId="77777777" w:rsidR="008F0557" w:rsidRPr="005726A5" w:rsidRDefault="008F0557" w:rsidP="005726A5">
                            <w:pPr>
                              <w:rPr>
                                <w:i/>
                                <w:iCs/>
                                <w:color w:val="002060"/>
                              </w:rPr>
                            </w:pPr>
                          </w:p>
                          <w:p w14:paraId="5A64A035" w14:textId="78B38139" w:rsidR="005726A5" w:rsidRDefault="005726A5" w:rsidP="005726A5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>All productions will take place in our school hall.</w:t>
                            </w:r>
                          </w:p>
                          <w:p w14:paraId="691FB2DC" w14:textId="65AB1263" w:rsidR="005726A5" w:rsidRPr="00014F08" w:rsidRDefault="005726A5" w:rsidP="000228B9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Key Stage Two will also have a Carol Service in church on </w:t>
                            </w:r>
                            <w:r w:rsidRPr="005726A5">
                              <w:rPr>
                                <w:b/>
                                <w:bCs/>
                                <w:color w:val="002060"/>
                              </w:rPr>
                              <w:t>Tuesday 17</w:t>
                            </w:r>
                            <w:r w:rsidRPr="005726A5">
                              <w:rPr>
                                <w:b/>
                                <w:bCs/>
                                <w:color w:val="002060"/>
                                <w:vertAlign w:val="superscript"/>
                              </w:rPr>
                              <w:t>th</w:t>
                            </w:r>
                            <w:r w:rsidRPr="005726A5">
                              <w:rPr>
                                <w:b/>
                                <w:bCs/>
                                <w:color w:val="002060"/>
                              </w:rPr>
                              <w:t xml:space="preserve"> December at 1.30pm</w:t>
                            </w:r>
                            <w:r>
                              <w:rPr>
                                <w:color w:val="00206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9F9FA7" id="Text Box 14" o:spid="_x0000_s1030" type="#_x0000_t202" style="position:absolute;margin-left:233.05pt;margin-top:2.5pt;width:228.1pt;height:291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" fillcolor="white [3201]" strokecolor="#002060" strokeweight="1pt">
                <v:stroke dashstyle="longDashDot"/>
                <v:textbox>
                  <w:txbxContent>
                    <w:p w14:paraId="72FD29CC" w14:textId="5C47AD15" w:rsidR="001E7A14" w:rsidRDefault="005726A5" w:rsidP="005726A5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  <w:r w:rsidRPr="005726A5">
                        <w:rPr>
                          <w:b/>
                          <w:bCs/>
                          <w:color w:val="002060"/>
                          <w:u w:val="single"/>
                        </w:rPr>
                        <w:t>Christmas</w:t>
                      </w:r>
                      <w:r w:rsidR="008F0557">
                        <w:rPr>
                          <w:b/>
                          <w:bCs/>
                          <w:color w:val="002060"/>
                          <w:u w:val="single"/>
                        </w:rPr>
                        <w:t xml:space="preserve"> Productions</w:t>
                      </w:r>
                      <w:r w:rsidRPr="005726A5">
                        <w:rPr>
                          <w:b/>
                          <w:bCs/>
                          <w:color w:val="002060"/>
                          <w:u w:val="single"/>
                        </w:rPr>
                        <w:t>!</w:t>
                      </w:r>
                    </w:p>
                    <w:p w14:paraId="37D57714" w14:textId="77777777" w:rsidR="005726A5" w:rsidRDefault="005726A5" w:rsidP="005726A5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</w:p>
                    <w:p w14:paraId="7CE271E6" w14:textId="77777777" w:rsidR="005726A5" w:rsidRDefault="005726A5" w:rsidP="005726A5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</w:p>
                    <w:p w14:paraId="427D5D1E" w14:textId="258DB433" w:rsidR="008F0557" w:rsidRPr="003C15FB" w:rsidRDefault="008F0557" w:rsidP="008F0557">
                      <w:pPr>
                        <w:jc w:val="center"/>
                        <w:rPr>
                          <w:color w:val="002060"/>
                          <w:u w:val="single"/>
                        </w:rPr>
                      </w:pPr>
                      <w:r w:rsidRPr="003C15FB">
                        <w:rPr>
                          <w:color w:val="002060"/>
                          <w:u w:val="single"/>
                        </w:rPr>
                        <w:t>Ticket information has been sent home. Make sure you send your slip back into school as soon as possible.</w:t>
                      </w:r>
                    </w:p>
                    <w:p w14:paraId="668D2808" w14:textId="44C7DD30" w:rsidR="005726A5" w:rsidRPr="005726A5" w:rsidRDefault="005726A5" w:rsidP="005726A5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5726A5">
                        <w:rPr>
                          <w:b/>
                          <w:bCs/>
                          <w:color w:val="002060"/>
                        </w:rPr>
                        <w:t>Nursery Production</w:t>
                      </w:r>
                    </w:p>
                    <w:p w14:paraId="0776D62D" w14:textId="1BDD8D3B" w:rsidR="005726A5" w:rsidRDefault="005726A5" w:rsidP="005726A5">
                      <w:p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Tuesday 10</w:t>
                      </w:r>
                      <w:r w:rsidRPr="005726A5">
                        <w:rPr>
                          <w:color w:val="002060"/>
                          <w:vertAlign w:val="superscript"/>
                        </w:rPr>
                        <w:t>th</w:t>
                      </w:r>
                      <w:r>
                        <w:rPr>
                          <w:color w:val="002060"/>
                        </w:rPr>
                        <w:t xml:space="preserve"> December 10.00am </w:t>
                      </w:r>
                    </w:p>
                    <w:p w14:paraId="1D7FC02A" w14:textId="77777777" w:rsidR="005726A5" w:rsidRDefault="005726A5" w:rsidP="005726A5">
                      <w:pPr>
                        <w:rPr>
                          <w:color w:val="002060"/>
                        </w:rPr>
                      </w:pPr>
                    </w:p>
                    <w:p w14:paraId="1518114B" w14:textId="75AA161E" w:rsidR="005726A5" w:rsidRPr="005726A5" w:rsidRDefault="005726A5" w:rsidP="005726A5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5726A5">
                        <w:rPr>
                          <w:b/>
                          <w:bCs/>
                          <w:color w:val="002060"/>
                        </w:rPr>
                        <w:t xml:space="preserve">Reception Production </w:t>
                      </w:r>
                    </w:p>
                    <w:p w14:paraId="191F8558" w14:textId="518C1B57" w:rsidR="005726A5" w:rsidRDefault="00843A93" w:rsidP="005726A5">
                      <w:p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Wednesday 11</w:t>
                      </w:r>
                      <w:r w:rsidR="005726A5" w:rsidRPr="005726A5">
                        <w:rPr>
                          <w:color w:val="002060"/>
                          <w:vertAlign w:val="superscript"/>
                        </w:rPr>
                        <w:t>th</w:t>
                      </w:r>
                      <w:r w:rsidR="005726A5">
                        <w:rPr>
                          <w:color w:val="002060"/>
                        </w:rPr>
                        <w:t xml:space="preserve"> December 10.00am </w:t>
                      </w:r>
                    </w:p>
                    <w:p w14:paraId="7AAD7ED0" w14:textId="77777777" w:rsidR="005726A5" w:rsidRDefault="005726A5" w:rsidP="005726A5">
                      <w:pPr>
                        <w:rPr>
                          <w:color w:val="002060"/>
                        </w:rPr>
                      </w:pPr>
                    </w:p>
                    <w:p w14:paraId="09945823" w14:textId="6CE6E04E" w:rsidR="005726A5" w:rsidRPr="005726A5" w:rsidRDefault="005726A5" w:rsidP="005726A5">
                      <w:pPr>
                        <w:rPr>
                          <w:b/>
                          <w:bCs/>
                          <w:color w:val="002060"/>
                        </w:rPr>
                      </w:pPr>
                      <w:r w:rsidRPr="005726A5">
                        <w:rPr>
                          <w:b/>
                          <w:bCs/>
                          <w:color w:val="002060"/>
                        </w:rPr>
                        <w:t xml:space="preserve">Key Stage One Production </w:t>
                      </w:r>
                    </w:p>
                    <w:p w14:paraId="65648B91" w14:textId="77777777" w:rsidR="003C15FB" w:rsidRDefault="008F0557" w:rsidP="005726A5">
                      <w:p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Tuesday 10</w:t>
                      </w:r>
                      <w:r w:rsidR="005726A5" w:rsidRPr="005726A5">
                        <w:rPr>
                          <w:color w:val="002060"/>
                          <w:vertAlign w:val="superscript"/>
                        </w:rPr>
                        <w:t>th</w:t>
                      </w:r>
                      <w:r w:rsidR="005726A5">
                        <w:rPr>
                          <w:color w:val="002060"/>
                        </w:rPr>
                        <w:t xml:space="preserve"> December 1.30pm</w:t>
                      </w:r>
                      <w:r w:rsidR="003C15FB">
                        <w:rPr>
                          <w:color w:val="002060"/>
                        </w:rPr>
                        <w:t xml:space="preserve"> </w:t>
                      </w:r>
                    </w:p>
                    <w:p w14:paraId="7037FC28" w14:textId="4FCF7912" w:rsidR="005726A5" w:rsidRDefault="003C15FB" w:rsidP="005726A5">
                      <w:pPr>
                        <w:rPr>
                          <w:color w:val="002060"/>
                        </w:rPr>
                      </w:pPr>
                      <w:r w:rsidRPr="003C15FB">
                        <w:rPr>
                          <w:i/>
                          <w:iCs/>
                          <w:color w:val="002060"/>
                          <w:sz w:val="21"/>
                          <w:szCs w:val="21"/>
                        </w:rPr>
                        <w:t xml:space="preserve">(note this updated date) </w:t>
                      </w:r>
                      <w:r w:rsidR="005726A5" w:rsidRPr="003C15FB">
                        <w:rPr>
                          <w:i/>
                          <w:iCs/>
                          <w:color w:val="002060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74FA8ADF" w14:textId="54CE9D8C" w:rsidR="005726A5" w:rsidRPr="003C15FB" w:rsidRDefault="00843A93" w:rsidP="005726A5">
                      <w:pPr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Thursday 12</w:t>
                      </w:r>
                      <w:r w:rsidR="005726A5" w:rsidRPr="005726A5">
                        <w:rPr>
                          <w:color w:val="002060"/>
                          <w:vertAlign w:val="superscript"/>
                        </w:rPr>
                        <w:t>th</w:t>
                      </w:r>
                      <w:r w:rsidR="005726A5">
                        <w:rPr>
                          <w:color w:val="002060"/>
                        </w:rPr>
                        <w:t xml:space="preserve"> December 10.00am </w:t>
                      </w:r>
                    </w:p>
                    <w:p w14:paraId="61100648" w14:textId="77777777" w:rsidR="008F0557" w:rsidRPr="005726A5" w:rsidRDefault="008F0557" w:rsidP="005726A5">
                      <w:pPr>
                        <w:rPr>
                          <w:i/>
                          <w:iCs/>
                          <w:color w:val="002060"/>
                        </w:rPr>
                      </w:pPr>
                    </w:p>
                    <w:p w14:paraId="5A64A035" w14:textId="78B38139" w:rsidR="005726A5" w:rsidRDefault="005726A5" w:rsidP="005726A5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>All productions will take place in our school hall.</w:t>
                      </w:r>
                    </w:p>
                    <w:p w14:paraId="691FB2DC" w14:textId="65AB1263" w:rsidR="005726A5" w:rsidRPr="00014F08" w:rsidRDefault="005726A5" w:rsidP="000228B9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Key Stage Two will also have a Carol Service in church on </w:t>
                      </w:r>
                      <w:r w:rsidRPr="005726A5">
                        <w:rPr>
                          <w:b/>
                          <w:bCs/>
                          <w:color w:val="002060"/>
                        </w:rPr>
                        <w:t>Tuesday 17</w:t>
                      </w:r>
                      <w:r w:rsidRPr="005726A5">
                        <w:rPr>
                          <w:b/>
                          <w:bCs/>
                          <w:color w:val="002060"/>
                          <w:vertAlign w:val="superscript"/>
                        </w:rPr>
                        <w:t>th</w:t>
                      </w:r>
                      <w:r w:rsidRPr="005726A5">
                        <w:rPr>
                          <w:b/>
                          <w:bCs/>
                          <w:color w:val="002060"/>
                        </w:rPr>
                        <w:t xml:space="preserve"> December at 1.30pm</w:t>
                      </w:r>
                      <w:r>
                        <w:rPr>
                          <w:color w:val="00206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5726A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98176" behindDoc="0" locked="0" layoutInCell="1" allowOverlap="1" wp14:anchorId="425A95C5" wp14:editId="06B163D5">
            <wp:simplePos x="0" y="0"/>
            <wp:positionH relativeFrom="column">
              <wp:posOffset>3058160</wp:posOffset>
            </wp:positionH>
            <wp:positionV relativeFrom="paragraph">
              <wp:posOffset>158750</wp:posOffset>
            </wp:positionV>
            <wp:extent cx="480060" cy="355600"/>
            <wp:effectExtent l="113030" t="64770" r="102870" b="64770"/>
            <wp:wrapSquare wrapText="bothSides"/>
            <wp:docPr id="8" name="Picture 8" descr="Image result for holly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lly clip 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27611">
                      <a:off x="0" y="0"/>
                      <a:ext cx="48006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8B9" w:rsidRPr="000228B9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"C:\\var\\folders\\j_\\6yd3g0d9323g56qf75ybxcmh0000gn\\T\\com.microsoft.Word\\WebArchiveCopyPasteTempFiles\\Coffee.jpg" \* MERGEFORMAT </w:instrText>
      </w:r>
      <w:r w:rsidR="000228B9" w:rsidRPr="000228B9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6FA4A1FF" w14:textId="3ED022A3" w:rsidR="001E7A14" w:rsidRPr="001E7A14" w:rsidRDefault="001E7A14" w:rsidP="001E7A14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E7A1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"C:\\var\\folders\\j_\\6yd3g0d9323g56qf75ybxcmh0000gn\\T\\com.microsoft.Word\\WebArchiveCopyPasteTempFiles\\3683ba0f2d711cd4f12ffc16cd82d4ff.jpg" \* MERGEFORMAT </w:instrText>
      </w:r>
      <w:r w:rsidRPr="001E7A1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5A04675B" w14:textId="62811965" w:rsidR="00670187" w:rsidRPr="00670187" w:rsidRDefault="00670187" w:rsidP="00670187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70187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"C:\\var\\folders\\j_\\6yd3g0d9323g56qf75ybxcmh0000gn\\T\\com.microsoft.Word\\WebArchiveCopyPasteTempFiles\\DiYT_CkWAAADdM_.jpg" \* MERGEFORMAT </w:instrText>
      </w:r>
      <w:r w:rsidRPr="00670187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5359896F" w14:textId="34E39D89" w:rsidR="00670187" w:rsidRPr="00670187" w:rsidRDefault="00670187" w:rsidP="00670187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70187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"C:\\var\\folders\\j_\\6yd3g0d9323g56qf75ybxcmh0000gn\\T\\com.microsoft.Word\\WebArchiveCopyPasteTempFiles\\5jGwL3bk_400x400.jpg" \* MERGEFORMAT </w:instrText>
      </w:r>
      <w:r w:rsidRPr="00670187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6B312CD7" w14:textId="1413EF8A" w:rsidR="00EC46D3" w:rsidRPr="00EC46D3" w:rsidRDefault="00EC46D3" w:rsidP="00EC46D3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46D3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"C:\\var\\folders\\j_\\6yd3g0d9323g56qf75ybxcmh0000gn\\T\\com.microsoft.Word\\WebArchiveCopyPasteTempFiles\\images?q=tbn:ANd9GcTtc8c9awLvSfjtWk7cANvkvkC4wOEAuVHIXckuXos-qYEZHhhd" \* MERGEFORMAT </w:instrText>
      </w:r>
      <w:r w:rsidRPr="00EC46D3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56FFBCA0" w14:textId="2B8BE733" w:rsidR="00C160C2" w:rsidRPr="00C160C2" w:rsidRDefault="00C160C2" w:rsidP="00C160C2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160C2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"C:\\var\\folders\\j_\\6yd3g0d9323g56qf75ybxcmh0000gn\\T\\com.microsoft.Word\\WebArchiveCopyPasteTempFiles\\images?q=tbn:ANd9GcQJ7Q1OFRvfj5VjRAwq_avRmXIG172YoMIl9ofnz2evGgpKeiME" \* MERGEFORMAT </w:instrText>
      </w:r>
      <w:r w:rsidRPr="00C160C2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2830898C" w14:textId="40A27C6A" w:rsidR="005726A5" w:rsidRPr="005726A5" w:rsidRDefault="005726A5" w:rsidP="005726A5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726A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"C:\\var\\folders\\j_\\6yd3g0d9323g56qf75ybxcmh0000gn\\T\\com.microsoft.Word\\WebArchiveCopyPasteTempFiles\\sn+AAAAAElFTkSuQmCC" \* MERGEFORMAT </w:instrText>
      </w:r>
      <w:r w:rsidRPr="005726A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6BC0891B" w14:textId="1615AB25" w:rsidR="008F0557" w:rsidRDefault="008F0557" w:rsidP="008F0557">
      <w:pPr>
        <w:rPr>
          <w:sz w:val="24"/>
          <w:szCs w:val="24"/>
        </w:rPr>
      </w:pPr>
      <w:r>
        <w:fldChar w:fldCharType="begin"/>
      </w:r>
      <w:r>
        <w:instrText xml:space="preserve"> INCLUDEPICTURE "https://i.ebayimg.com/images/g/rYQAAOSwU4FaJIFG/s-l640.jpg" \* MERGEFORMATINET </w:instrText>
      </w:r>
      <w:r>
        <w:fldChar w:fldCharType="end"/>
      </w:r>
    </w:p>
    <w:p w14:paraId="5697ADEE" w14:textId="407C412E" w:rsidR="003C15FB" w:rsidRPr="003C15FB" w:rsidRDefault="008F0557" w:rsidP="003C15FB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6B104F56" wp14:editId="7E40E57C">
            <wp:simplePos x="0" y="0"/>
            <wp:positionH relativeFrom="column">
              <wp:posOffset>2221865</wp:posOffset>
            </wp:positionH>
            <wp:positionV relativeFrom="paragraph">
              <wp:posOffset>1764501</wp:posOffset>
            </wp:positionV>
            <wp:extent cx="506095" cy="506095"/>
            <wp:effectExtent l="38100" t="38100" r="40005" b="40005"/>
            <wp:wrapSquare wrapText="bothSides"/>
            <wp:docPr id="1" name="Picture 1" descr="500 x 10oz Disposable Smoothie Cups &amp; Domed Lids Clear Plastic Party Milkshak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0 x 10oz Disposable Smoothie Cups &amp; Domed Lids Clear Plastic Party Milkshake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4230"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83B74D" wp14:editId="3B44CAF3">
                <wp:simplePos x="0" y="0"/>
                <wp:positionH relativeFrom="column">
                  <wp:posOffset>-206048</wp:posOffset>
                </wp:positionH>
                <wp:positionV relativeFrom="paragraph">
                  <wp:posOffset>151949</wp:posOffset>
                </wp:positionV>
                <wp:extent cx="3030855" cy="2202426"/>
                <wp:effectExtent l="0" t="0" r="17145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855" cy="2202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56C71757" w14:textId="77777777" w:rsidR="008F0557" w:rsidRDefault="008F0557" w:rsidP="000228B9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>Pot of Goodies</w:t>
                            </w:r>
                            <w:r w:rsidR="004D4758" w:rsidRPr="004D4758"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>!</w:t>
                            </w:r>
                          </w:p>
                          <w:p w14:paraId="11F9734C" w14:textId="77777777" w:rsidR="008F0557" w:rsidRPr="008F0557" w:rsidRDefault="008F0557" w:rsidP="000228B9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7EAC62F2" w14:textId="619B85CA" w:rsidR="008F0557" w:rsidRPr="008F0557" w:rsidRDefault="008F0557" w:rsidP="000228B9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3C15FB"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>Friday 29</w:t>
                            </w:r>
                            <w:r w:rsidRPr="003C15FB">
                              <w:rPr>
                                <w:b/>
                                <w:bCs/>
                                <w:color w:val="00206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3C15FB"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 xml:space="preserve"> November is a non-uniform day</w:t>
                            </w:r>
                            <w:r w:rsidRPr="008F0557">
                              <w:rPr>
                                <w:color w:val="002060"/>
                              </w:rPr>
                              <w:t xml:space="preserve">! Please bring your ‘pot of goodies’ back to school. This pot will be </w:t>
                            </w:r>
                            <w:r w:rsidR="00EC770C">
                              <w:rPr>
                                <w:color w:val="002060"/>
                              </w:rPr>
                              <w:t>‘</w:t>
                            </w:r>
                            <w:r w:rsidRPr="008F0557">
                              <w:rPr>
                                <w:color w:val="002060"/>
                              </w:rPr>
                              <w:t>raffled off</w:t>
                            </w:r>
                            <w:r w:rsidR="00EC770C">
                              <w:rPr>
                                <w:color w:val="002060"/>
                              </w:rPr>
                              <w:t>’</w:t>
                            </w:r>
                            <w:r w:rsidRPr="008F0557">
                              <w:rPr>
                                <w:color w:val="002060"/>
                              </w:rPr>
                              <w:t xml:space="preserve"> at the Christmas markets. </w:t>
                            </w:r>
                          </w:p>
                          <w:p w14:paraId="251DC6EC" w14:textId="77777777" w:rsidR="008F0557" w:rsidRPr="008F0557" w:rsidRDefault="008F0557" w:rsidP="000228B9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  <w:p w14:paraId="6C2BACC0" w14:textId="0E761921" w:rsidR="000228B9" w:rsidRPr="008F0557" w:rsidRDefault="008F0557" w:rsidP="000228B9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8F0557">
                              <w:rPr>
                                <w:color w:val="002060"/>
                              </w:rPr>
                              <w:t>Remember to fil</w:t>
                            </w:r>
                            <w:r w:rsidR="00EC770C">
                              <w:rPr>
                                <w:color w:val="002060"/>
                              </w:rPr>
                              <w:t>l</w:t>
                            </w:r>
                            <w:r w:rsidRPr="008F0557">
                              <w:rPr>
                                <w:color w:val="002060"/>
                              </w:rPr>
                              <w:t xml:space="preserve"> your pot with yummy goodies</w:t>
                            </w:r>
                            <w:r w:rsidR="00E73EF5">
                              <w:rPr>
                                <w:color w:val="002060"/>
                              </w:rPr>
                              <w:t xml:space="preserve"> but no lollies please,</w:t>
                            </w:r>
                            <w:r w:rsidRPr="008F0557">
                              <w:rPr>
                                <w:color w:val="002060"/>
                              </w:rPr>
                              <w:t xml:space="preserve"> and decorate as you wish! </w:t>
                            </w:r>
                            <w:r w:rsidR="004D4758" w:rsidRPr="008F0557">
                              <w:rPr>
                                <w:color w:val="002060"/>
                              </w:rPr>
                              <w:t xml:space="preserve">  </w:t>
                            </w:r>
                            <w:r w:rsidRPr="008F0557">
                              <w:rPr>
                                <w:color w:val="002060"/>
                              </w:rPr>
                              <w:t xml:space="preserve">These were wonderful at the </w:t>
                            </w:r>
                            <w:proofErr w:type="gramStart"/>
                            <w:r w:rsidRPr="008F0557">
                              <w:rPr>
                                <w:color w:val="002060"/>
                              </w:rPr>
                              <w:t>Summer</w:t>
                            </w:r>
                            <w:proofErr w:type="gramEnd"/>
                            <w:r w:rsidRPr="008F0557">
                              <w:rPr>
                                <w:color w:val="002060"/>
                              </w:rPr>
                              <w:t xml:space="preserve"> fair. </w:t>
                            </w:r>
                          </w:p>
                          <w:p w14:paraId="27048576" w14:textId="2C23A0D8" w:rsidR="004D4758" w:rsidRPr="00014F08" w:rsidRDefault="004D4758" w:rsidP="008F0557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628F3F8E" w14:textId="77777777" w:rsidR="000228B9" w:rsidRPr="00014F08" w:rsidRDefault="000228B9" w:rsidP="000228B9">
                            <w:pPr>
                              <w:ind w:left="720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      </w:t>
                            </w:r>
                          </w:p>
                          <w:p w14:paraId="2C860387" w14:textId="77777777" w:rsidR="000228B9" w:rsidRPr="00014F08" w:rsidRDefault="000228B9" w:rsidP="000228B9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1" type="#_x0000_t202" style="position:absolute;margin-left:-16.2pt;margin-top:11.95pt;width:238.65pt;height:173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" fillcolor="white [3201]" strokecolor="#002060" strokeweight="1pt">
                <v:stroke dashstyle="longDashDot"/>
                <v:textbox>
                  <w:txbxContent>
                    <w:p w14:paraId="56C71757" w14:textId="77777777" w:rsidR="008F0557" w:rsidRDefault="008F0557" w:rsidP="000228B9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2060"/>
                          <w:u w:val="single"/>
                        </w:rPr>
                        <w:t>Pot of Goodies</w:t>
                      </w:r>
                      <w:r w:rsidR="004D4758" w:rsidRPr="004D4758">
                        <w:rPr>
                          <w:b/>
                          <w:bCs/>
                          <w:color w:val="002060"/>
                          <w:u w:val="single"/>
                        </w:rPr>
                        <w:t>!</w:t>
                      </w:r>
                    </w:p>
                    <w:p w14:paraId="11F9734C" w14:textId="77777777" w:rsidR="008F0557" w:rsidRPr="008F0557" w:rsidRDefault="008F0557" w:rsidP="000228B9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7EAC62F2" w14:textId="619B85CA" w:rsidR="008F0557" w:rsidRPr="008F0557" w:rsidRDefault="008F0557" w:rsidP="000228B9">
                      <w:pPr>
                        <w:jc w:val="center"/>
                        <w:rPr>
                          <w:color w:val="002060"/>
                        </w:rPr>
                      </w:pPr>
                      <w:r w:rsidRPr="003C15FB">
                        <w:rPr>
                          <w:b/>
                          <w:bCs/>
                          <w:color w:val="002060"/>
                          <w:u w:val="single"/>
                        </w:rPr>
                        <w:t>Friday 29</w:t>
                      </w:r>
                      <w:r w:rsidRPr="003C15FB">
                        <w:rPr>
                          <w:b/>
                          <w:bCs/>
                          <w:color w:val="002060"/>
                          <w:u w:val="single"/>
                          <w:vertAlign w:val="superscript"/>
                        </w:rPr>
                        <w:t>th</w:t>
                      </w:r>
                      <w:r w:rsidRPr="003C15FB">
                        <w:rPr>
                          <w:b/>
                          <w:bCs/>
                          <w:color w:val="002060"/>
                          <w:u w:val="single"/>
                        </w:rPr>
                        <w:t xml:space="preserve"> November is a non-uniform day</w:t>
                      </w:r>
                      <w:r w:rsidRPr="008F0557">
                        <w:rPr>
                          <w:color w:val="002060"/>
                        </w:rPr>
                        <w:t xml:space="preserve">! Please bring your ‘pot of goodies’ back to school. This pot will be </w:t>
                      </w:r>
                      <w:r w:rsidR="00EC770C">
                        <w:rPr>
                          <w:color w:val="002060"/>
                        </w:rPr>
                        <w:t>‘</w:t>
                      </w:r>
                      <w:r w:rsidRPr="008F0557">
                        <w:rPr>
                          <w:color w:val="002060"/>
                        </w:rPr>
                        <w:t>raffled off</w:t>
                      </w:r>
                      <w:r w:rsidR="00EC770C">
                        <w:rPr>
                          <w:color w:val="002060"/>
                        </w:rPr>
                        <w:t>’</w:t>
                      </w:r>
                      <w:r w:rsidRPr="008F0557">
                        <w:rPr>
                          <w:color w:val="002060"/>
                        </w:rPr>
                        <w:t xml:space="preserve"> at the Christmas markets. </w:t>
                      </w:r>
                    </w:p>
                    <w:p w14:paraId="251DC6EC" w14:textId="77777777" w:rsidR="008F0557" w:rsidRPr="008F0557" w:rsidRDefault="008F0557" w:rsidP="000228B9">
                      <w:pPr>
                        <w:jc w:val="center"/>
                        <w:rPr>
                          <w:color w:val="002060"/>
                        </w:rPr>
                      </w:pPr>
                    </w:p>
                    <w:p w14:paraId="6C2BACC0" w14:textId="0E761921" w:rsidR="000228B9" w:rsidRPr="008F0557" w:rsidRDefault="008F0557" w:rsidP="000228B9">
                      <w:pPr>
                        <w:jc w:val="center"/>
                        <w:rPr>
                          <w:color w:val="002060"/>
                        </w:rPr>
                      </w:pPr>
                      <w:r w:rsidRPr="008F0557">
                        <w:rPr>
                          <w:color w:val="002060"/>
                        </w:rPr>
                        <w:t>Remember to fil</w:t>
                      </w:r>
                      <w:r w:rsidR="00EC770C">
                        <w:rPr>
                          <w:color w:val="002060"/>
                        </w:rPr>
                        <w:t>l</w:t>
                      </w:r>
                      <w:r w:rsidRPr="008F0557">
                        <w:rPr>
                          <w:color w:val="002060"/>
                        </w:rPr>
                        <w:t xml:space="preserve"> your pot with yummy goodies</w:t>
                      </w:r>
                      <w:r w:rsidR="00E73EF5">
                        <w:rPr>
                          <w:color w:val="002060"/>
                        </w:rPr>
                        <w:t xml:space="preserve"> but no lollies please,</w:t>
                      </w:r>
                      <w:r w:rsidRPr="008F0557">
                        <w:rPr>
                          <w:color w:val="002060"/>
                        </w:rPr>
                        <w:t xml:space="preserve"> and decorate as you wish! </w:t>
                      </w:r>
                      <w:r w:rsidR="004D4758" w:rsidRPr="008F0557">
                        <w:rPr>
                          <w:color w:val="002060"/>
                        </w:rPr>
                        <w:t xml:space="preserve">  </w:t>
                      </w:r>
                      <w:r w:rsidRPr="008F0557">
                        <w:rPr>
                          <w:color w:val="002060"/>
                        </w:rPr>
                        <w:t xml:space="preserve">These were wonderful at the </w:t>
                      </w:r>
                      <w:proofErr w:type="gramStart"/>
                      <w:r w:rsidRPr="008F0557">
                        <w:rPr>
                          <w:color w:val="002060"/>
                        </w:rPr>
                        <w:t>Summer</w:t>
                      </w:r>
                      <w:proofErr w:type="gramEnd"/>
                      <w:r w:rsidRPr="008F0557">
                        <w:rPr>
                          <w:color w:val="002060"/>
                        </w:rPr>
                        <w:t xml:space="preserve"> fair. </w:t>
                      </w:r>
                    </w:p>
                    <w:p w14:paraId="27048576" w14:textId="2C23A0D8" w:rsidR="004D4758" w:rsidRPr="00014F08" w:rsidRDefault="004D4758" w:rsidP="008F0557">
                      <w:pPr>
                        <w:rPr>
                          <w:color w:val="002060"/>
                        </w:rPr>
                      </w:pPr>
                    </w:p>
                    <w:p w14:paraId="628F3F8E" w14:textId="77777777" w:rsidR="000228B9" w:rsidRPr="00014F08" w:rsidRDefault="000228B9" w:rsidP="000228B9">
                      <w:pPr>
                        <w:ind w:left="720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      </w:t>
                      </w:r>
                      <w:bookmarkStart w:id="1" w:name="_GoBack"/>
                      <w:bookmarkEnd w:id="1"/>
                    </w:p>
                    <w:p w14:paraId="2C860387" w14:textId="77777777" w:rsidR="000228B9" w:rsidRPr="00014F08" w:rsidRDefault="000228B9" w:rsidP="000228B9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490D">
        <w:rPr>
          <w:rFonts w:ascii="Times New Roman" w:eastAsia="Times New Roman" w:hAnsi="Times New Roman" w:cs="Times New Roman"/>
          <w:noProof/>
          <w:lang w:eastAsia="en-GB"/>
        </w:rPr>
        <w:t xml:space="preserve"> </w:t>
      </w:r>
      <w:r w:rsidR="003C15FB" w:rsidRPr="003C15FB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475A9C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"C:\\var\\folders\\j_\\6yd3g0d9323g56qf75ybxcmh0000gn\\T\\com.microsoft.Word\\WebArchiveCopyPasteTempFiles\\Z" \* MERGEFORMAT </w:instrText>
      </w:r>
      <w:r w:rsidR="003C15FB" w:rsidRPr="003C15FB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4ABF6FA2" w14:textId="040D50E7" w:rsidR="003C15FB" w:rsidRDefault="003C15FB" w:rsidP="003C15FB">
      <w:pPr>
        <w:rPr>
          <w:sz w:val="24"/>
          <w:szCs w:val="24"/>
        </w:rPr>
      </w:pPr>
      <w:r>
        <w:fldChar w:fldCharType="begin"/>
      </w:r>
      <w:r w:rsidR="00475A9C">
        <w:instrText xml:space="preserve"> INCLUDEPICTURE "C:\\var\\folders\\j_\\6yd3g0d9323g56qf75ybxcmh0000gn\\T\\com.microsoft.Word\\WebArchiveCopyPasteTempFiles\\0-3143_christmas-clipart-no-background-christmas-decorations-clip-art.png" \* MERGEFORMAT </w:instrText>
      </w:r>
      <w:r>
        <w:fldChar w:fldCharType="end"/>
      </w:r>
    </w:p>
    <w:p w14:paraId="01B965FB" w14:textId="79DD564D" w:rsidR="001E0075" w:rsidRPr="00220962" w:rsidRDefault="00E73EF5" w:rsidP="003C15FB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0D58C284" wp14:editId="74FB4DE3">
            <wp:simplePos x="0" y="0"/>
            <wp:positionH relativeFrom="column">
              <wp:posOffset>-261620</wp:posOffset>
            </wp:positionH>
            <wp:positionV relativeFrom="paragraph">
              <wp:posOffset>1591310</wp:posOffset>
            </wp:positionV>
            <wp:extent cx="486410" cy="410845"/>
            <wp:effectExtent l="57150" t="76200" r="66040" b="65405"/>
            <wp:wrapSquare wrapText="bothSides"/>
            <wp:docPr id="9" name="Picture 9" descr="500 x 10oz Disposable Smoothie Cups &amp; Domed Lids Clear Plastic Party Milkshak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0 x 10oz Disposable Smoothie Cups &amp; Domed Lids Clear Plastic Party Milkshake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1414">
                      <a:off x="0" y="0"/>
                      <a:ext cx="48641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0C"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30B814" wp14:editId="289B9152">
                <wp:simplePos x="0" y="0"/>
                <wp:positionH relativeFrom="column">
                  <wp:posOffset>2939845</wp:posOffset>
                </wp:positionH>
                <wp:positionV relativeFrom="paragraph">
                  <wp:posOffset>2073336</wp:posOffset>
                </wp:positionV>
                <wp:extent cx="2919730" cy="2595717"/>
                <wp:effectExtent l="0" t="0" r="1397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730" cy="2595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01F31FCD" w14:textId="4B20B56F" w:rsidR="004D4758" w:rsidRDefault="00670187" w:rsidP="003C15FB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670187">
                              <w:rPr>
                                <w:color w:val="00206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C15FB"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  <w:t>Christmas Markets!</w:t>
                            </w:r>
                          </w:p>
                          <w:p w14:paraId="40DD2F14" w14:textId="64B108FB" w:rsidR="003C15FB" w:rsidRDefault="003C15FB" w:rsidP="003C15FB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  <w:p w14:paraId="76B279B2" w14:textId="37F38CD0" w:rsidR="003C15FB" w:rsidRDefault="003C15FB" w:rsidP="003C15FB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  <w:p w14:paraId="156DD7D0" w14:textId="31FD0EA5" w:rsidR="003C15FB" w:rsidRDefault="003C15FB" w:rsidP="003C15FB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  <w:p w14:paraId="54279FBD" w14:textId="0F2800A9" w:rsidR="003C15FB" w:rsidRDefault="003C15FB" w:rsidP="003C15FB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  <w:p w14:paraId="0CAE158F" w14:textId="0D7DD157" w:rsidR="003C15FB" w:rsidRDefault="003C15FB" w:rsidP="003C15FB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  <w:p w14:paraId="2ED4A789" w14:textId="71C2F39D" w:rsidR="003C15FB" w:rsidRDefault="003C15FB" w:rsidP="003C15FB">
                            <w:pPr>
                              <w:jc w:val="center"/>
                              <w:rPr>
                                <w:color w:val="00206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2060"/>
                                <w:sz w:val="21"/>
                                <w:szCs w:val="21"/>
                              </w:rPr>
                              <w:t xml:space="preserve">Come along to our Christmas markets on </w:t>
                            </w:r>
                            <w:r w:rsidRPr="003C15FB"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</w:rPr>
                              <w:t>Thursday 12</w:t>
                            </w:r>
                            <w:r w:rsidRPr="003C15FB"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3C15FB"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</w:rPr>
                              <w:t xml:space="preserve"> December 3.00pm!</w:t>
                            </w:r>
                            <w:r>
                              <w:rPr>
                                <w:color w:val="00206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C15FB">
                              <w:rPr>
                                <w:color w:val="00206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5F08C911" w14:textId="6F1674E7" w:rsidR="003C15FB" w:rsidRDefault="003C15FB" w:rsidP="003C15FB">
                            <w:pPr>
                              <w:jc w:val="center"/>
                              <w:rPr>
                                <w:color w:val="002060"/>
                                <w:sz w:val="21"/>
                                <w:szCs w:val="21"/>
                              </w:rPr>
                            </w:pPr>
                          </w:p>
                          <w:p w14:paraId="4B8FB90E" w14:textId="7BB5803D" w:rsidR="003C15FB" w:rsidRDefault="003C15FB" w:rsidP="003C15FB">
                            <w:pPr>
                              <w:jc w:val="center"/>
                              <w:rPr>
                                <w:color w:val="00206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2060"/>
                                <w:sz w:val="21"/>
                                <w:szCs w:val="21"/>
                              </w:rPr>
                              <w:t xml:space="preserve">We will have food, drinks, Christmas treats, face painting, Santa’s grotto and much more. </w:t>
                            </w:r>
                          </w:p>
                          <w:p w14:paraId="7D0594D9" w14:textId="5A2C503A" w:rsidR="003C15FB" w:rsidRDefault="003C15FB" w:rsidP="003C15FB">
                            <w:pPr>
                              <w:jc w:val="center"/>
                              <w:rPr>
                                <w:color w:val="002060"/>
                                <w:sz w:val="21"/>
                                <w:szCs w:val="21"/>
                              </w:rPr>
                            </w:pPr>
                          </w:p>
                          <w:p w14:paraId="710EA399" w14:textId="2E599339" w:rsidR="003C15FB" w:rsidRPr="003C15FB" w:rsidRDefault="003C15FB" w:rsidP="003C15FB">
                            <w:pPr>
                              <w:jc w:val="center"/>
                              <w:rPr>
                                <w:color w:val="00206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2060"/>
                                <w:sz w:val="21"/>
                                <w:szCs w:val="21"/>
                              </w:rPr>
                              <w:t xml:space="preserve">See you there!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231.5pt;margin-top:163.25pt;width:229.9pt;height:20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" fillcolor="white [3201]" strokecolor="#002060" strokeweight="1pt">
                <v:stroke dashstyle="longDashDot"/>
                <v:textbox>
                  <w:txbxContent>
                    <w:p w14:paraId="01F31FCD" w14:textId="4B20B56F" w:rsidR="004D4758" w:rsidRDefault="00670187" w:rsidP="003C15FB">
                      <w:pPr>
                        <w:jc w:val="center"/>
                        <w:rPr>
                          <w:b/>
                          <w:bCs/>
                          <w:color w:val="002060"/>
                          <w:sz w:val="21"/>
                          <w:szCs w:val="21"/>
                          <w:u w:val="single"/>
                        </w:rPr>
                      </w:pPr>
                      <w:r w:rsidRPr="00670187">
                        <w:rPr>
                          <w:color w:val="002060"/>
                          <w:sz w:val="21"/>
                          <w:szCs w:val="21"/>
                        </w:rPr>
                        <w:t xml:space="preserve"> </w:t>
                      </w:r>
                      <w:r w:rsidR="003C15FB">
                        <w:rPr>
                          <w:b/>
                          <w:bCs/>
                          <w:color w:val="002060"/>
                          <w:sz w:val="21"/>
                          <w:szCs w:val="21"/>
                          <w:u w:val="single"/>
                        </w:rPr>
                        <w:t>Christmas Markets!</w:t>
                      </w:r>
                    </w:p>
                    <w:p w14:paraId="40DD2F14" w14:textId="64B108FB" w:rsidR="003C15FB" w:rsidRDefault="003C15FB" w:rsidP="003C15FB">
                      <w:pPr>
                        <w:jc w:val="center"/>
                        <w:rPr>
                          <w:b/>
                          <w:bCs/>
                          <w:color w:val="002060"/>
                          <w:sz w:val="21"/>
                          <w:szCs w:val="21"/>
                          <w:u w:val="single"/>
                        </w:rPr>
                      </w:pPr>
                    </w:p>
                    <w:p w14:paraId="76B279B2" w14:textId="37F38CD0" w:rsidR="003C15FB" w:rsidRDefault="003C15FB" w:rsidP="003C15FB">
                      <w:pPr>
                        <w:jc w:val="center"/>
                        <w:rPr>
                          <w:b/>
                          <w:bCs/>
                          <w:color w:val="002060"/>
                          <w:sz w:val="21"/>
                          <w:szCs w:val="21"/>
                          <w:u w:val="single"/>
                        </w:rPr>
                      </w:pPr>
                    </w:p>
                    <w:p w14:paraId="156DD7D0" w14:textId="31FD0EA5" w:rsidR="003C15FB" w:rsidRDefault="003C15FB" w:rsidP="003C15FB">
                      <w:pPr>
                        <w:jc w:val="center"/>
                        <w:rPr>
                          <w:b/>
                          <w:bCs/>
                          <w:color w:val="002060"/>
                          <w:sz w:val="21"/>
                          <w:szCs w:val="21"/>
                          <w:u w:val="single"/>
                        </w:rPr>
                      </w:pPr>
                    </w:p>
                    <w:p w14:paraId="54279FBD" w14:textId="0F2800A9" w:rsidR="003C15FB" w:rsidRDefault="003C15FB" w:rsidP="003C15FB">
                      <w:pPr>
                        <w:jc w:val="center"/>
                        <w:rPr>
                          <w:b/>
                          <w:bCs/>
                          <w:color w:val="002060"/>
                          <w:sz w:val="21"/>
                          <w:szCs w:val="21"/>
                          <w:u w:val="single"/>
                        </w:rPr>
                      </w:pPr>
                    </w:p>
                    <w:p w14:paraId="0CAE158F" w14:textId="0D7DD157" w:rsidR="003C15FB" w:rsidRDefault="003C15FB" w:rsidP="003C15FB">
                      <w:pPr>
                        <w:jc w:val="center"/>
                        <w:rPr>
                          <w:b/>
                          <w:bCs/>
                          <w:color w:val="002060"/>
                          <w:sz w:val="21"/>
                          <w:szCs w:val="21"/>
                          <w:u w:val="single"/>
                        </w:rPr>
                      </w:pPr>
                    </w:p>
                    <w:p w14:paraId="2ED4A789" w14:textId="71C2F39D" w:rsidR="003C15FB" w:rsidRDefault="003C15FB" w:rsidP="003C15FB">
                      <w:pPr>
                        <w:jc w:val="center"/>
                        <w:rPr>
                          <w:color w:val="002060"/>
                          <w:sz w:val="21"/>
                          <w:szCs w:val="21"/>
                        </w:rPr>
                      </w:pPr>
                      <w:r>
                        <w:rPr>
                          <w:color w:val="002060"/>
                          <w:sz w:val="21"/>
                          <w:szCs w:val="21"/>
                        </w:rPr>
                        <w:t xml:space="preserve">Come along to our Christmas markets on </w:t>
                      </w:r>
                      <w:r w:rsidRPr="003C15FB">
                        <w:rPr>
                          <w:b/>
                          <w:bCs/>
                          <w:color w:val="002060"/>
                          <w:sz w:val="21"/>
                          <w:szCs w:val="21"/>
                        </w:rPr>
                        <w:t>Thursday 12</w:t>
                      </w:r>
                      <w:r w:rsidRPr="003C15FB">
                        <w:rPr>
                          <w:b/>
                          <w:bCs/>
                          <w:color w:val="002060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3C15FB">
                        <w:rPr>
                          <w:b/>
                          <w:bCs/>
                          <w:color w:val="002060"/>
                          <w:sz w:val="21"/>
                          <w:szCs w:val="21"/>
                        </w:rPr>
                        <w:t xml:space="preserve"> December 3.00pm!</w:t>
                      </w:r>
                      <w:r>
                        <w:rPr>
                          <w:color w:val="002060"/>
                          <w:sz w:val="21"/>
                          <w:szCs w:val="21"/>
                        </w:rPr>
                        <w:t xml:space="preserve"> </w:t>
                      </w:r>
                      <w:r w:rsidRPr="003C15FB">
                        <w:rPr>
                          <w:color w:val="002060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5F08C911" w14:textId="6F1674E7" w:rsidR="003C15FB" w:rsidRDefault="003C15FB" w:rsidP="003C15FB">
                      <w:pPr>
                        <w:jc w:val="center"/>
                        <w:rPr>
                          <w:color w:val="002060"/>
                          <w:sz w:val="21"/>
                          <w:szCs w:val="21"/>
                        </w:rPr>
                      </w:pPr>
                    </w:p>
                    <w:p w14:paraId="4B8FB90E" w14:textId="7BB5803D" w:rsidR="003C15FB" w:rsidRDefault="003C15FB" w:rsidP="003C15FB">
                      <w:pPr>
                        <w:jc w:val="center"/>
                        <w:rPr>
                          <w:color w:val="002060"/>
                          <w:sz w:val="21"/>
                          <w:szCs w:val="21"/>
                        </w:rPr>
                      </w:pPr>
                      <w:r>
                        <w:rPr>
                          <w:color w:val="002060"/>
                          <w:sz w:val="21"/>
                          <w:szCs w:val="21"/>
                        </w:rPr>
                        <w:t xml:space="preserve">We will have food, drinks, Christmas treats, face painting, Santa’s grotto and much more. </w:t>
                      </w:r>
                    </w:p>
                    <w:p w14:paraId="7D0594D9" w14:textId="5A2C503A" w:rsidR="003C15FB" w:rsidRDefault="003C15FB" w:rsidP="003C15FB">
                      <w:pPr>
                        <w:jc w:val="center"/>
                        <w:rPr>
                          <w:color w:val="002060"/>
                          <w:sz w:val="21"/>
                          <w:szCs w:val="21"/>
                        </w:rPr>
                      </w:pPr>
                    </w:p>
                    <w:p w14:paraId="710EA399" w14:textId="2E599339" w:rsidR="003C15FB" w:rsidRPr="003C15FB" w:rsidRDefault="003C15FB" w:rsidP="003C15FB">
                      <w:pPr>
                        <w:jc w:val="center"/>
                        <w:rPr>
                          <w:color w:val="002060"/>
                          <w:sz w:val="21"/>
                          <w:szCs w:val="21"/>
                        </w:rPr>
                      </w:pPr>
                      <w:r>
                        <w:rPr>
                          <w:color w:val="002060"/>
                          <w:sz w:val="21"/>
                          <w:szCs w:val="21"/>
                        </w:rPr>
                        <w:t xml:space="preserve">See you there! </w:t>
                      </w:r>
                    </w:p>
                  </w:txbxContent>
                </v:textbox>
              </v:shape>
            </w:pict>
          </mc:Fallback>
        </mc:AlternateContent>
      </w:r>
      <w:r w:rsidR="00EC770C"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098CE0" wp14:editId="65441939">
                <wp:simplePos x="0" y="0"/>
                <wp:positionH relativeFrom="column">
                  <wp:posOffset>-205781</wp:posOffset>
                </wp:positionH>
                <wp:positionV relativeFrom="paragraph">
                  <wp:posOffset>3644798</wp:posOffset>
                </wp:positionV>
                <wp:extent cx="3048000" cy="1052052"/>
                <wp:effectExtent l="0" t="0" r="12700" b="152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052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340DF2DB" w14:textId="3BE07F31" w:rsidR="003C15FB" w:rsidRDefault="003C15FB" w:rsidP="003C15FB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4D4758">
                              <w:rPr>
                                <w:b/>
                                <w:bCs/>
                                <w:color w:val="002060"/>
                                <w:sz w:val="21"/>
                                <w:szCs w:val="21"/>
                                <w:u w:val="single"/>
                              </w:rPr>
                              <w:t>Parents’ Evening &amp; Early Years Play Sessions</w:t>
                            </w:r>
                          </w:p>
                          <w:p w14:paraId="162A97B9" w14:textId="3B5A9B58" w:rsidR="003C15FB" w:rsidRPr="00014F08" w:rsidRDefault="003C15FB" w:rsidP="003C15FB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Thank you for your recent support with our parents’ evening and EYFS play sessions. We are sure that you are as proud of your children as we are! </w:t>
                            </w:r>
                            <w:r w:rsidRPr="003C15FB">
                              <w:rPr>
                                <w:color w:val="002060"/>
                              </w:rPr>
                              <w:sym w:font="Wingdings" w:char="F04A"/>
                            </w:r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098CE0" id="Text Box 12" o:spid="_x0000_s1033" type="#_x0000_t202" style="position:absolute;margin-left:-16.2pt;margin-top:287pt;width:240pt;height:82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" fillcolor="white [3201]" strokecolor="#002060" strokeweight="1pt">
                <v:stroke dashstyle="longDashDot"/>
                <v:textbox>
                  <w:txbxContent>
                    <w:p w14:paraId="340DF2DB" w14:textId="3BE07F31" w:rsidR="003C15FB" w:rsidRDefault="003C15FB" w:rsidP="003C15FB">
                      <w:pPr>
                        <w:jc w:val="center"/>
                        <w:rPr>
                          <w:color w:val="002060"/>
                        </w:rPr>
                      </w:pPr>
                      <w:r w:rsidRPr="004D4758">
                        <w:rPr>
                          <w:b/>
                          <w:bCs/>
                          <w:color w:val="002060"/>
                          <w:sz w:val="21"/>
                          <w:szCs w:val="21"/>
                          <w:u w:val="single"/>
                        </w:rPr>
                        <w:t>Parents’ Evening &amp; Early Years Play Sessions</w:t>
                      </w:r>
                    </w:p>
                    <w:p w14:paraId="162A97B9" w14:textId="3B5A9B58" w:rsidR="003C15FB" w:rsidRPr="00014F08" w:rsidRDefault="003C15FB" w:rsidP="003C15FB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Thank you for your recent support with our parents’ evening and EYFS play sessions. We are sure that you are as proud of your children as we are! </w:t>
                      </w:r>
                      <w:r w:rsidRPr="003C15FB">
                        <w:rPr>
                          <w:color w:val="002060"/>
                        </w:rPr>
                        <w:sym w:font="Wingdings" w:char="F04A"/>
                      </w:r>
                      <w:r>
                        <w:rPr>
                          <w:color w:val="00206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C770C" w:rsidRPr="003C15F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02272" behindDoc="0" locked="0" layoutInCell="1" allowOverlap="1" wp14:anchorId="0A64C2F4" wp14:editId="44D16C7F">
            <wp:simplePos x="0" y="0"/>
            <wp:positionH relativeFrom="column">
              <wp:posOffset>2005596</wp:posOffset>
            </wp:positionH>
            <wp:positionV relativeFrom="paragraph">
              <wp:posOffset>2956458</wp:posOffset>
            </wp:positionV>
            <wp:extent cx="579755" cy="579755"/>
            <wp:effectExtent l="0" t="0" r="4445" b="4445"/>
            <wp:wrapSquare wrapText="bothSides"/>
            <wp:docPr id="10" name="Picture 10" descr="Image result for flu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lu clip 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70C"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2050EE" wp14:editId="11DEDDAA">
                <wp:simplePos x="0" y="0"/>
                <wp:positionH relativeFrom="column">
                  <wp:posOffset>-206089</wp:posOffset>
                </wp:positionH>
                <wp:positionV relativeFrom="paragraph">
                  <wp:posOffset>2081735</wp:posOffset>
                </wp:positionV>
                <wp:extent cx="3055620" cy="1504335"/>
                <wp:effectExtent l="0" t="0" r="1778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150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03F097E7" w14:textId="5AF03601" w:rsidR="00014F08" w:rsidRDefault="003C15FB" w:rsidP="001E7A14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u w:val="single"/>
                              </w:rPr>
                              <w:t xml:space="preserve">Nasal Flu Vaccination </w:t>
                            </w:r>
                          </w:p>
                          <w:p w14:paraId="694E1187" w14:textId="7F5144E8" w:rsidR="008F0557" w:rsidRDefault="008F0557" w:rsidP="00FB490D">
                            <w:pPr>
                              <w:jc w:val="center"/>
                              <w:rPr>
                                <w:color w:val="00206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002060"/>
                                <w:sz w:val="21"/>
                                <w:szCs w:val="21"/>
                              </w:rPr>
                              <w:t xml:space="preserve">The NHS </w:t>
                            </w:r>
                            <w:r w:rsidR="003C15FB">
                              <w:rPr>
                                <w:color w:val="002060"/>
                                <w:sz w:val="21"/>
                                <w:szCs w:val="21"/>
                              </w:rPr>
                              <w:t>nursing</w:t>
                            </w:r>
                            <w:r>
                              <w:rPr>
                                <w:color w:val="002060"/>
                                <w:sz w:val="21"/>
                                <w:szCs w:val="21"/>
                              </w:rPr>
                              <w:t xml:space="preserve"> team visited recently to admi</w:t>
                            </w:r>
                            <w:r w:rsidR="003C15FB">
                              <w:rPr>
                                <w:color w:val="002060"/>
                                <w:sz w:val="21"/>
                                <w:szCs w:val="21"/>
                              </w:rPr>
                              <w:t>ni</w:t>
                            </w:r>
                            <w:r>
                              <w:rPr>
                                <w:color w:val="002060"/>
                                <w:sz w:val="21"/>
                                <w:szCs w:val="21"/>
                              </w:rPr>
                              <w:t>ster the Nasal Flu vaccination. However, the</w:t>
                            </w:r>
                            <w:r w:rsidR="003C15FB">
                              <w:rPr>
                                <w:color w:val="002060"/>
                                <w:sz w:val="21"/>
                                <w:szCs w:val="21"/>
                              </w:rPr>
                              <w:t xml:space="preserve">y didn’t have time to vaccinate all children. We are still waiting for a date when they will return. When we know we will let you know. </w:t>
                            </w:r>
                          </w:p>
                          <w:p w14:paraId="672BCCB4" w14:textId="77777777" w:rsidR="003C15FB" w:rsidRDefault="003C15FB" w:rsidP="00FB490D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2050EE" id="Text Box 7" o:spid="_x0000_s1034" type="#_x0000_t202" style="position:absolute;margin-left:-16.25pt;margin-top:163.9pt;width:240.6pt;height:11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" fillcolor="white [3201]" strokecolor="#002060" strokeweight="1pt">
                <v:stroke dashstyle="longDashDot"/>
                <v:textbox>
                  <w:txbxContent>
                    <w:p w14:paraId="03F097E7" w14:textId="5AF03601" w:rsidR="00014F08" w:rsidRDefault="003C15FB" w:rsidP="001E7A14">
                      <w:pPr>
                        <w:jc w:val="center"/>
                        <w:rPr>
                          <w:b/>
                          <w:bCs/>
                          <w:color w:val="00206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2060"/>
                          <w:u w:val="single"/>
                        </w:rPr>
                        <w:t xml:space="preserve">Nasal Flu Vaccination </w:t>
                      </w:r>
                    </w:p>
                    <w:p w14:paraId="694E1187" w14:textId="7F5144E8" w:rsidR="008F0557" w:rsidRDefault="008F0557" w:rsidP="00FB490D">
                      <w:pPr>
                        <w:jc w:val="center"/>
                        <w:rPr>
                          <w:color w:val="002060"/>
                          <w:sz w:val="21"/>
                          <w:szCs w:val="21"/>
                        </w:rPr>
                      </w:pPr>
                      <w:r>
                        <w:rPr>
                          <w:color w:val="002060"/>
                          <w:sz w:val="21"/>
                          <w:szCs w:val="21"/>
                        </w:rPr>
                        <w:t xml:space="preserve">The NHS </w:t>
                      </w:r>
                      <w:r w:rsidR="003C15FB">
                        <w:rPr>
                          <w:color w:val="002060"/>
                          <w:sz w:val="21"/>
                          <w:szCs w:val="21"/>
                        </w:rPr>
                        <w:t>nursing</w:t>
                      </w:r>
                      <w:r>
                        <w:rPr>
                          <w:color w:val="002060"/>
                          <w:sz w:val="21"/>
                          <w:szCs w:val="21"/>
                        </w:rPr>
                        <w:t xml:space="preserve"> team visited recently to admi</w:t>
                      </w:r>
                      <w:r w:rsidR="003C15FB">
                        <w:rPr>
                          <w:color w:val="002060"/>
                          <w:sz w:val="21"/>
                          <w:szCs w:val="21"/>
                        </w:rPr>
                        <w:t>ni</w:t>
                      </w:r>
                      <w:r>
                        <w:rPr>
                          <w:color w:val="002060"/>
                          <w:sz w:val="21"/>
                          <w:szCs w:val="21"/>
                        </w:rPr>
                        <w:t>ster the Nasal Flu vaccination. However, the</w:t>
                      </w:r>
                      <w:r w:rsidR="003C15FB">
                        <w:rPr>
                          <w:color w:val="002060"/>
                          <w:sz w:val="21"/>
                          <w:szCs w:val="21"/>
                        </w:rPr>
                        <w:t xml:space="preserve">y didn’t have time to vaccinate all children. We are still waiting for a date when they will return. When we know we will let you </w:t>
                      </w:r>
                      <w:proofErr w:type="gramStart"/>
                      <w:r w:rsidR="003C15FB">
                        <w:rPr>
                          <w:color w:val="002060"/>
                          <w:sz w:val="21"/>
                          <w:szCs w:val="21"/>
                        </w:rPr>
                        <w:t>know.</w:t>
                      </w:r>
                      <w:proofErr w:type="gramEnd"/>
                      <w:r w:rsidR="003C15FB">
                        <w:rPr>
                          <w:color w:val="002060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672BCCB4" w14:textId="77777777" w:rsidR="003C15FB" w:rsidRDefault="003C15FB" w:rsidP="00FB490D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15FB"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451ED433" wp14:editId="5C4DE9DD">
            <wp:simplePos x="0" y="0"/>
            <wp:positionH relativeFrom="column">
              <wp:posOffset>3204518</wp:posOffset>
            </wp:positionH>
            <wp:positionV relativeFrom="paragraph">
              <wp:posOffset>2003978</wp:posOffset>
            </wp:positionV>
            <wp:extent cx="2280920" cy="1006475"/>
            <wp:effectExtent l="0" t="0" r="0" b="0"/>
            <wp:wrapSquare wrapText="bothSides"/>
            <wp:docPr id="16" name="Picture 16" descr="Image result for christma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ristmas 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5FB" w:rsidRPr="00FB490D">
        <w:rPr>
          <w:rFonts w:ascii="Times New Roman" w:eastAsia="Times New Roman" w:hAnsi="Times New Roman" w:cs="Times New Roman"/>
          <w:noProof/>
          <w:lang w:eastAsia="en-GB"/>
        </w:rPr>
        <w:t xml:space="preserve"> </w:t>
      </w:r>
      <w:r w:rsidR="00660C2F" w:rsidRPr="00FB490D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960F99" wp14:editId="5C02410F">
                <wp:simplePos x="0" y="0"/>
                <wp:positionH relativeFrom="column">
                  <wp:posOffset>-4451985</wp:posOffset>
                </wp:positionH>
                <wp:positionV relativeFrom="paragraph">
                  <wp:posOffset>577215</wp:posOffset>
                </wp:positionV>
                <wp:extent cx="3067050" cy="3858126"/>
                <wp:effectExtent l="0" t="0" r="1905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858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2060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0B9B3677" w14:textId="42E26AAC" w:rsidR="00220962" w:rsidRPr="00FC1331" w:rsidRDefault="00220962" w:rsidP="00FC133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960F99" id="Text Box 4" o:spid="_x0000_s1034" type="#_x0000_t202" style="position:absolute;margin-left:-350.55pt;margin-top:45.45pt;width:241.5pt;height:30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" fillcolor="white [3201]" strokecolor="#002060" strokeweight="1pt">
                <v:stroke dashstyle="longDashDot"/>
                <v:textbox>
                  <w:txbxContent>
                    <w:p w14:paraId="0B9B3677" w14:textId="42E26AAC" w:rsidR="00220962" w:rsidRPr="00FC1331" w:rsidRDefault="00220962" w:rsidP="00FC1331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455" w:rsidRPr="00B2145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843A93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"C:\\var\\folders\\j_\\6yd3g0d9323g56qf75ybxcmh0000gn\\T\\com.microsoft.Word\\WebArchiveCopyPasteTempFiles\\ANl+y+iMDkYPAAAAAElFTkSuQmCC" \* MERGEFORMAT </w:instrText>
      </w:r>
      <w:r w:rsidR="00B21455" w:rsidRPr="00B21455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sectPr w:rsidR="001E0075" w:rsidRPr="00220962" w:rsidSect="00604814">
      <w:headerReference w:type="default" r:id="rId16"/>
      <w:pgSz w:w="11900" w:h="16840"/>
      <w:pgMar w:top="283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462045" w14:textId="77777777" w:rsidR="00C317C5" w:rsidRDefault="00C317C5" w:rsidP="00D534D1">
      <w:r>
        <w:separator/>
      </w:r>
    </w:p>
  </w:endnote>
  <w:endnote w:type="continuationSeparator" w:id="0">
    <w:p w14:paraId="25C59E07" w14:textId="77777777" w:rsidR="00C317C5" w:rsidRDefault="00C317C5" w:rsidP="00D53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53184B" w14:textId="77777777" w:rsidR="00C317C5" w:rsidRDefault="00C317C5" w:rsidP="00D534D1">
      <w:r>
        <w:separator/>
      </w:r>
    </w:p>
  </w:footnote>
  <w:footnote w:type="continuationSeparator" w:id="0">
    <w:p w14:paraId="7F451DCC" w14:textId="77777777" w:rsidR="00C317C5" w:rsidRDefault="00C317C5" w:rsidP="00D534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25BB1" w14:textId="4C547498" w:rsidR="00D534D1" w:rsidRDefault="00173A9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51FE3F1" wp14:editId="79ED2F04">
              <wp:simplePos x="0" y="0"/>
              <wp:positionH relativeFrom="column">
                <wp:posOffset>3368675</wp:posOffset>
              </wp:positionH>
              <wp:positionV relativeFrom="paragraph">
                <wp:posOffset>-322028</wp:posOffset>
              </wp:positionV>
              <wp:extent cx="3113405" cy="1268730"/>
              <wp:effectExtent l="0" t="0" r="0" b="762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3405" cy="12687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11D9DD7" w14:textId="77777777" w:rsidR="00D534D1" w:rsidRPr="00415D6D" w:rsidRDefault="00D534D1" w:rsidP="003E5033">
                          <w:pPr>
                            <w:jc w:val="right"/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 xml:space="preserve">Queen Street, Little </w:t>
                          </w:r>
                          <w:proofErr w:type="spellStart"/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Hulton</w:t>
                          </w:r>
                          <w:proofErr w:type="spellEnd"/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, Salford M38 0WH</w:t>
                          </w:r>
                        </w:p>
                        <w:p w14:paraId="383D025E" w14:textId="77777777" w:rsidR="00D534D1" w:rsidRPr="00415D6D" w:rsidRDefault="00D534D1" w:rsidP="003E5033">
                          <w:pPr>
                            <w:jc w:val="right"/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Tel: 0161 921 1940</w:t>
                          </w:r>
                        </w:p>
                        <w:p w14:paraId="1790B202" w14:textId="77777777" w:rsidR="00D534D1" w:rsidRPr="00415D6D" w:rsidRDefault="00D534D1" w:rsidP="003E5033">
                          <w:pPr>
                            <w:jc w:val="right"/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E-mail: stedmunds.rcprimaryschool@salford.gov.uk</w:t>
                          </w:r>
                        </w:p>
                        <w:p w14:paraId="2509B2BF" w14:textId="77777777" w:rsidR="00D534D1" w:rsidRPr="00415D6D" w:rsidRDefault="00D534D1" w:rsidP="003E5033">
                          <w:pPr>
                            <w:jc w:val="right"/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 xml:space="preserve">Website: </w:t>
                          </w:r>
                          <w:hyperlink r:id="rId1" w:history="1">
                            <w:r w:rsidRPr="00415D6D">
                              <w:rPr>
                                <w:rStyle w:val="Hyperlink"/>
                                <w:rFonts w:cstheme="minorHAns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www.st-edmunds.salford.sch.uk/</w:t>
                            </w:r>
                          </w:hyperlink>
                        </w:p>
                        <w:p w14:paraId="001B0FD3" w14:textId="77777777" w:rsidR="00D534D1" w:rsidRPr="00415D6D" w:rsidRDefault="00D534D1" w:rsidP="003E5033">
                          <w:pPr>
                            <w:jc w:val="right"/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Twitter: @</w:t>
                          </w:r>
                          <w:proofErr w:type="spellStart"/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st_edmundsrc</w:t>
                          </w:r>
                          <w:proofErr w:type="spellEnd"/>
                        </w:p>
                        <w:p w14:paraId="293ABB3D" w14:textId="6CAD1F55" w:rsidR="00D534D1" w:rsidRPr="00415D6D" w:rsidRDefault="00D534D1" w:rsidP="003E5033">
                          <w:pPr>
                            <w:pStyle w:val="Header"/>
                            <w:jc w:val="right"/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</w:pPr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Executive Headteacher Mrs C. Harrison</w:t>
                          </w:r>
                        </w:p>
                        <w:p w14:paraId="4D2DE5BB" w14:textId="77777777" w:rsidR="00D534D1" w:rsidRPr="00415D6D" w:rsidRDefault="00D534D1" w:rsidP="003E5033">
                          <w:pPr>
                            <w:jc w:val="right"/>
                            <w:rPr>
                              <w:b/>
                              <w:bCs/>
                              <w:color w:val="002060"/>
                            </w:rPr>
                          </w:pPr>
                          <w:r w:rsidRPr="00415D6D">
                            <w:rPr>
                              <w:rFonts w:cstheme="minorHAnsi"/>
                              <w:b/>
                              <w:bCs/>
                              <w:color w:val="002060"/>
                              <w:sz w:val="20"/>
                              <w:szCs w:val="20"/>
                            </w:rPr>
                            <w:t>Head of School Miss L. Moran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51FE3F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265.25pt;margin-top:-25.35pt;width:245.15pt;height:9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" fillcolor="white [3201]" stroked="f" strokeweight=".5pt">
              <v:textbox>
                <w:txbxContent>
                  <w:p w14:paraId="111D9DD7" w14:textId="77777777" w:rsidR="00D534D1" w:rsidRPr="00415D6D" w:rsidRDefault="00D534D1" w:rsidP="003E5033">
                    <w:pPr>
                      <w:jc w:val="right"/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415D6D"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  <w:t>Queen Street, Little Hulton, Salford M38 0WH</w:t>
                    </w:r>
                  </w:p>
                  <w:p w14:paraId="383D025E" w14:textId="77777777" w:rsidR="00D534D1" w:rsidRPr="00415D6D" w:rsidRDefault="00D534D1" w:rsidP="003E5033">
                    <w:pPr>
                      <w:jc w:val="right"/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415D6D"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  <w:t>Tel: 0161 921 1940</w:t>
                    </w:r>
                  </w:p>
                  <w:p w14:paraId="1790B202" w14:textId="77777777" w:rsidR="00D534D1" w:rsidRPr="00415D6D" w:rsidRDefault="00D534D1" w:rsidP="003E5033">
                    <w:pPr>
                      <w:jc w:val="right"/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415D6D"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  <w:t>E-mail: stedmunds.rcprimaryschool@salford.gov.uk</w:t>
                    </w:r>
                  </w:p>
                  <w:p w14:paraId="2509B2BF" w14:textId="77777777" w:rsidR="00D534D1" w:rsidRPr="00415D6D" w:rsidRDefault="00D534D1" w:rsidP="003E5033">
                    <w:pPr>
                      <w:jc w:val="right"/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415D6D"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  <w:t xml:space="preserve">Website: </w:t>
                    </w:r>
                    <w:hyperlink r:id="rId2" w:history="1">
                      <w:r w:rsidRPr="00415D6D">
                        <w:rPr>
                          <w:rStyle w:val="Hyperlink"/>
                          <w:rFonts w:cstheme="minorHAnsi"/>
                          <w:b/>
                          <w:bCs/>
                          <w:color w:val="002060"/>
                          <w:sz w:val="20"/>
                          <w:szCs w:val="20"/>
                        </w:rPr>
                        <w:t>www.st-edmunds.salford.sch.uk/</w:t>
                      </w:r>
                    </w:hyperlink>
                  </w:p>
                  <w:p w14:paraId="001B0FD3" w14:textId="77777777" w:rsidR="00D534D1" w:rsidRPr="00415D6D" w:rsidRDefault="00D534D1" w:rsidP="003E5033">
                    <w:pPr>
                      <w:jc w:val="right"/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415D6D"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  <w:t>Twitter: @st_edmundsrc</w:t>
                    </w:r>
                  </w:p>
                  <w:p w14:paraId="293ABB3D" w14:textId="6CAD1F55" w:rsidR="00D534D1" w:rsidRPr="00415D6D" w:rsidRDefault="00D534D1" w:rsidP="003E5033">
                    <w:pPr>
                      <w:pStyle w:val="Header"/>
                      <w:jc w:val="right"/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</w:pPr>
                    <w:r w:rsidRPr="00415D6D"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  <w:t>Executive Headteacher Mrs C. Harrison</w:t>
                    </w:r>
                  </w:p>
                  <w:p w14:paraId="4D2DE5BB" w14:textId="77777777" w:rsidR="00D534D1" w:rsidRPr="00415D6D" w:rsidRDefault="00D534D1" w:rsidP="003E5033">
                    <w:pPr>
                      <w:jc w:val="right"/>
                      <w:rPr>
                        <w:b/>
                        <w:bCs/>
                        <w:color w:val="002060"/>
                      </w:rPr>
                    </w:pPr>
                    <w:r w:rsidRPr="00415D6D">
                      <w:rPr>
                        <w:rFonts w:cstheme="minorHAnsi"/>
                        <w:b/>
                        <w:bCs/>
                        <w:color w:val="002060"/>
                        <w:sz w:val="20"/>
                        <w:szCs w:val="20"/>
                      </w:rPr>
                      <w:t>Head of School Miss L. Moran</w:t>
                    </w:r>
                  </w:p>
                </w:txbxContent>
              </v:textbox>
            </v:shape>
          </w:pict>
        </mc:Fallback>
      </mc:AlternateContent>
    </w:r>
    <w:r>
      <w:rPr>
        <w:rFonts w:ascii="Century Gothic" w:hAnsi="Century Gothic" w:cs="Tahoma"/>
        <w:noProof/>
        <w:sz w:val="20"/>
        <w:szCs w:val="20"/>
        <w:lang w:eastAsia="en-GB"/>
      </w:rPr>
      <w:drawing>
        <wp:anchor distT="0" distB="0" distL="114300" distR="114300" simplePos="0" relativeHeight="251661312" behindDoc="0" locked="0" layoutInCell="1" allowOverlap="1" wp14:anchorId="204E80DA" wp14:editId="4E3F5C9E">
          <wp:simplePos x="0" y="0"/>
          <wp:positionH relativeFrom="column">
            <wp:posOffset>-521970</wp:posOffset>
          </wp:positionH>
          <wp:positionV relativeFrom="paragraph">
            <wp:posOffset>-387350</wp:posOffset>
          </wp:positionV>
          <wp:extent cx="1045845" cy="1206500"/>
          <wp:effectExtent l="0" t="0" r="1905" b="0"/>
          <wp:wrapSquare wrapText="bothSides"/>
          <wp:docPr id="21" name="Picture 21" descr="School Emblem Preferr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chool Emblem Preferred 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artisticCrisscrossEtch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845" cy="120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01E18"/>
    <w:multiLevelType w:val="hybridMultilevel"/>
    <w:tmpl w:val="47804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4D1"/>
    <w:rsid w:val="00014F08"/>
    <w:rsid w:val="000228B9"/>
    <w:rsid w:val="000D72C1"/>
    <w:rsid w:val="001009C0"/>
    <w:rsid w:val="00134CA0"/>
    <w:rsid w:val="00173A92"/>
    <w:rsid w:val="001865BF"/>
    <w:rsid w:val="001E0544"/>
    <w:rsid w:val="001E131B"/>
    <w:rsid w:val="001E7A14"/>
    <w:rsid w:val="00204F9C"/>
    <w:rsid w:val="00220962"/>
    <w:rsid w:val="002A0DB6"/>
    <w:rsid w:val="002D02E4"/>
    <w:rsid w:val="00345591"/>
    <w:rsid w:val="003612E7"/>
    <w:rsid w:val="003874FF"/>
    <w:rsid w:val="003C15FB"/>
    <w:rsid w:val="003E5033"/>
    <w:rsid w:val="00415D6D"/>
    <w:rsid w:val="00423947"/>
    <w:rsid w:val="00453574"/>
    <w:rsid w:val="00475A9C"/>
    <w:rsid w:val="004D4758"/>
    <w:rsid w:val="005144E4"/>
    <w:rsid w:val="0053464B"/>
    <w:rsid w:val="00551857"/>
    <w:rsid w:val="00562B84"/>
    <w:rsid w:val="005726A5"/>
    <w:rsid w:val="0057719D"/>
    <w:rsid w:val="00586F74"/>
    <w:rsid w:val="005D622B"/>
    <w:rsid w:val="00600EF1"/>
    <w:rsid w:val="00604814"/>
    <w:rsid w:val="00607128"/>
    <w:rsid w:val="00627248"/>
    <w:rsid w:val="00653A57"/>
    <w:rsid w:val="00660C2F"/>
    <w:rsid w:val="00670187"/>
    <w:rsid w:val="006731E2"/>
    <w:rsid w:val="006A5163"/>
    <w:rsid w:val="006F64CF"/>
    <w:rsid w:val="0074379A"/>
    <w:rsid w:val="00843A93"/>
    <w:rsid w:val="008C69C8"/>
    <w:rsid w:val="008D09E1"/>
    <w:rsid w:val="008F0557"/>
    <w:rsid w:val="009E3AE8"/>
    <w:rsid w:val="00A21225"/>
    <w:rsid w:val="00AA7A47"/>
    <w:rsid w:val="00AC5FF4"/>
    <w:rsid w:val="00AF221A"/>
    <w:rsid w:val="00B21455"/>
    <w:rsid w:val="00C04C6D"/>
    <w:rsid w:val="00C160C2"/>
    <w:rsid w:val="00C317C5"/>
    <w:rsid w:val="00CC0D34"/>
    <w:rsid w:val="00D534D1"/>
    <w:rsid w:val="00D71B51"/>
    <w:rsid w:val="00DC6911"/>
    <w:rsid w:val="00E73EF5"/>
    <w:rsid w:val="00EC46D3"/>
    <w:rsid w:val="00EC770C"/>
    <w:rsid w:val="00F12B43"/>
    <w:rsid w:val="00F23B7D"/>
    <w:rsid w:val="00F5344D"/>
    <w:rsid w:val="00FB490D"/>
    <w:rsid w:val="00FC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868EDD7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4D1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34D1"/>
    <w:pPr>
      <w:tabs>
        <w:tab w:val="center" w:pos="4680"/>
        <w:tab w:val="right" w:pos="936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534D1"/>
  </w:style>
  <w:style w:type="paragraph" w:styleId="Footer">
    <w:name w:val="footer"/>
    <w:basedOn w:val="Normal"/>
    <w:link w:val="FooterChar"/>
    <w:uiPriority w:val="99"/>
    <w:unhideWhenUsed/>
    <w:rsid w:val="00D534D1"/>
    <w:pPr>
      <w:tabs>
        <w:tab w:val="center" w:pos="4680"/>
        <w:tab w:val="right" w:pos="9360"/>
      </w:tabs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534D1"/>
  </w:style>
  <w:style w:type="character" w:styleId="Hyperlink">
    <w:name w:val="Hyperlink"/>
    <w:basedOn w:val="DefaultParagraphFont"/>
    <w:uiPriority w:val="99"/>
    <w:unhideWhenUsed/>
    <w:rsid w:val="00D534D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534D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2145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D02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55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5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4D1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34D1"/>
    <w:pPr>
      <w:tabs>
        <w:tab w:val="center" w:pos="4680"/>
        <w:tab w:val="right" w:pos="936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534D1"/>
  </w:style>
  <w:style w:type="paragraph" w:styleId="Footer">
    <w:name w:val="footer"/>
    <w:basedOn w:val="Normal"/>
    <w:link w:val="FooterChar"/>
    <w:uiPriority w:val="99"/>
    <w:unhideWhenUsed/>
    <w:rsid w:val="00D534D1"/>
    <w:pPr>
      <w:tabs>
        <w:tab w:val="center" w:pos="4680"/>
        <w:tab w:val="right" w:pos="9360"/>
      </w:tabs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534D1"/>
  </w:style>
  <w:style w:type="character" w:styleId="Hyperlink">
    <w:name w:val="Hyperlink"/>
    <w:basedOn w:val="DefaultParagraphFont"/>
    <w:uiPriority w:val="99"/>
    <w:unhideWhenUsed/>
    <w:rsid w:val="00D534D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534D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2145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D02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55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5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hyperlink" Target="http://www.st-edmunds.salford.sch.uk/" TargetMode="External"/><Relationship Id="rId1" Type="http://schemas.openxmlformats.org/officeDocument/2006/relationships/hyperlink" Target="http://www.st-edmunds.salford.sch.uk/" TargetMode="External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BA4B5B78</Template>
  <TotalTime>1</TotalTime>
  <Pages>1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Hilton</dc:creator>
  <cp:lastModifiedBy>Mrs A. Crawshaw</cp:lastModifiedBy>
  <cp:revision>2</cp:revision>
  <cp:lastPrinted>2019-11-22T10:55:00Z</cp:lastPrinted>
  <dcterms:created xsi:type="dcterms:W3CDTF">2019-11-22T14:23:00Z</dcterms:created>
  <dcterms:modified xsi:type="dcterms:W3CDTF">2019-11-22T14:23:00Z</dcterms:modified>
</cp:coreProperties>
</file>