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319E0" w14:textId="3A887165" w:rsidR="00D534D1" w:rsidRPr="00D534D1" w:rsidRDefault="00FB490D" w:rsidP="00D534D1">
      <w:pPr>
        <w:rPr>
          <w:rFonts w:ascii="Times New Roman" w:eastAsia="Times New Roman" w:hAnsi="Times New Roman" w:cs="Times New Roman"/>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7AA4B898" wp14:editId="6B65826E">
                <wp:simplePos x="0" y="0"/>
                <wp:positionH relativeFrom="column">
                  <wp:posOffset>-193842</wp:posOffset>
                </wp:positionH>
                <wp:positionV relativeFrom="paragraph">
                  <wp:posOffset>-84088</wp:posOffset>
                </wp:positionV>
                <wp:extent cx="6026360" cy="726831"/>
                <wp:effectExtent l="12700" t="12700" r="19050" b="10160"/>
                <wp:wrapNone/>
                <wp:docPr id="3" name="Text Box 3"/>
                <wp:cNvGraphicFramePr/>
                <a:graphic xmlns:a="http://schemas.openxmlformats.org/drawingml/2006/main">
                  <a:graphicData uri="http://schemas.microsoft.com/office/word/2010/wordprocessingShape">
                    <wps:wsp>
                      <wps:cNvSpPr txBox="1"/>
                      <wps:spPr>
                        <a:xfrm>
                          <a:off x="0" y="0"/>
                          <a:ext cx="6026360" cy="726831"/>
                        </a:xfrm>
                        <a:prstGeom prst="rect">
                          <a:avLst/>
                        </a:prstGeom>
                        <a:solidFill>
                          <a:schemeClr val="lt1"/>
                        </a:solidFill>
                        <a:ln w="19050" cmpd="dbl">
                          <a:solidFill>
                            <a:srgbClr val="002060"/>
                          </a:solidFill>
                          <a:prstDash val="solid"/>
                          <a:extLst>
                            <a:ext uri="{C807C97D-BFC1-408E-A445-0C87EB9F89A2}">
                              <ask:lineSketchStyleProps xmlns:ask="http://schemas.microsoft.com/office/drawing/2018/sketchyshapes"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ask:type>
                                  <ask:lineSketchNone/>
                                </ask:type>
                              </ask:lineSketchStyleProps>
                            </a:ext>
                          </a:extLst>
                        </a:ln>
                      </wps:spPr>
                      <wps:txbx>
                        <w:txbxContent>
                          <w:p w14:paraId="4F870DDF" w14:textId="77777777" w:rsidR="00FB490D"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8B4">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0B2C0FB0" w14:textId="77777777" w:rsidR="00FB490D" w:rsidRPr="00AD58B4" w:rsidRDefault="00FB490D" w:rsidP="00FB490D">
                            <w:pP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AD58B4">
                              <w:rPr>
                                <w:rFonts w:ascii="Comic Sans MS" w:hAnsi="Comic Sans MS"/>
                                <w:bCs/>
                                <w:color w:val="0070C0"/>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2019 </w:t>
                            </w:r>
                          </w:p>
                          <w:p w14:paraId="34628717" w14:textId="77777777" w:rsidR="00FB490D" w:rsidRPr="00AD58B4"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4B898" id="_x0000_t202" coordsize="21600,21600" o:spt="202" path="m,l,21600r21600,l21600,xe">
                <v:stroke joinstyle="miter"/>
                <v:path gradientshapeok="t" o:connecttype="rect"/>
              </v:shapetype>
              <v:shape id="Text Box 3" o:spid="_x0000_s1026" type="#_x0000_t202" style="position:absolute;margin-left:-15.25pt;margin-top:-6.6pt;width:474.5pt;height: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" fillcolor="white [3201]" strokecolor="#002060" strokeweight="1.5pt">
                <v:stroke linestyle="thinThin"/>
                <v:textbox>
                  <w:txbxContent>
                    <w:p w14:paraId="4F870DDF" w14:textId="77777777" w:rsidR="00FB490D"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8B4">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0B2C0FB0" w14:textId="77777777" w:rsidR="00FB490D" w:rsidRPr="00AD58B4" w:rsidRDefault="00FB490D" w:rsidP="00FB490D">
                      <w:pP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AD58B4">
                        <w:rPr>
                          <w:rFonts w:ascii="Comic Sans MS" w:hAnsi="Comic Sans MS"/>
                          <w:bCs/>
                          <w:color w:val="0070C0"/>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2019 </w:t>
                      </w:r>
                    </w:p>
                    <w:p w14:paraId="34628717" w14:textId="77777777" w:rsidR="00FB490D" w:rsidRPr="00AD58B4"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534D1" w:rsidRPr="00D534D1">
        <w:rPr>
          <w:rFonts w:ascii="Times New Roman" w:eastAsia="Times New Roman" w:hAnsi="Times New Roman" w:cs="Times New Roman"/>
          <w:lang w:eastAsia="en-GB"/>
        </w:rPr>
        <w:fldChar w:fldCharType="begin"/>
      </w:r>
      <w:r w:rsidR="00173A92">
        <w:rPr>
          <w:rFonts w:ascii="Times New Roman" w:eastAsia="Times New Roman" w:hAnsi="Times New Roman" w:cs="Times New Roman"/>
          <w:lang w:eastAsia="en-GB"/>
        </w:rPr>
        <w:instrText xml:space="preserve"> INCLUDEPICTURE "\\\\edmp-sr-001\\var\\folders\\j_\\6yd3g0d9323g56qf75ybxcmh0000gn\\T\\com.microsoft.Word\\WebArchiveCopyPasteTempFiles\\wave-border-png-11.png" \* MERGEFORMAT </w:instrText>
      </w:r>
      <w:r w:rsidR="00D534D1" w:rsidRPr="00D534D1">
        <w:rPr>
          <w:rFonts w:ascii="Times New Roman" w:eastAsia="Times New Roman" w:hAnsi="Times New Roman" w:cs="Times New Roman"/>
          <w:lang w:eastAsia="en-GB"/>
        </w:rPr>
        <w:fldChar w:fldCharType="end"/>
      </w:r>
    </w:p>
    <w:p w14:paraId="3B48F241" w14:textId="3A4E1EE2" w:rsidR="00B21455" w:rsidRPr="00B21455" w:rsidRDefault="00B21455" w:rsidP="00B21455">
      <w:pPr>
        <w:rPr>
          <w:rFonts w:ascii="Times New Roman" w:eastAsia="Times New Roman" w:hAnsi="Times New Roman" w:cs="Times New Roman"/>
          <w:sz w:val="24"/>
          <w:szCs w:val="24"/>
          <w:lang w:eastAsia="en-GB"/>
        </w:rPr>
      </w:pPr>
      <w:r w:rsidRPr="00B21455">
        <w:rPr>
          <w:rFonts w:ascii="Times New Roman" w:eastAsia="Times New Roman" w:hAnsi="Times New Roman" w:cs="Times New Roman"/>
          <w:sz w:val="24"/>
          <w:szCs w:val="24"/>
          <w:lang w:eastAsia="en-GB"/>
        </w:rPr>
        <w:fldChar w:fldCharType="begin"/>
      </w:r>
      <w:r w:rsidR="006178D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"C:\\var\\folders\\j_\\6yd3g0d9323g56qf75ybxcmh0000gn\\T\\com.microsoft.Word\\WebArchiveCopyPasteTempFiles\\images?q=tbnANd9GcSuQ2Wn8XlCNKitcdMhuTePkYlt8duEPD3Zurq8kWGCSttnx83-" \* MERGEFORMAT </w:instrText>
      </w:r>
      <w:r w:rsidRPr="00B21455">
        <w:rPr>
          <w:rFonts w:ascii="Times New Roman" w:eastAsia="Times New Roman" w:hAnsi="Times New Roman" w:cs="Times New Roman"/>
          <w:sz w:val="24"/>
          <w:szCs w:val="24"/>
          <w:lang w:eastAsia="en-GB"/>
        </w:rPr>
        <w:fldChar w:fldCharType="end"/>
      </w:r>
    </w:p>
    <w:p w14:paraId="58827195" w14:textId="641E720F" w:rsidR="00AF221A" w:rsidRPr="00AF221A" w:rsidRDefault="00AF221A" w:rsidP="00AF221A">
      <w:pPr>
        <w:rPr>
          <w:rFonts w:ascii="Times New Roman" w:eastAsia="Times New Roman" w:hAnsi="Times New Roman" w:cs="Times New Roman"/>
          <w:sz w:val="24"/>
          <w:szCs w:val="24"/>
          <w:lang w:eastAsia="en-GB"/>
        </w:rPr>
      </w:pPr>
    </w:p>
    <w:p w14:paraId="5B5BDF4E" w14:textId="0299EB55" w:rsidR="00AF221A" w:rsidRPr="00AF221A" w:rsidRDefault="00AF221A" w:rsidP="00AF221A">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77960F99" wp14:editId="13F8FD91">
                <wp:simplePos x="0" y="0"/>
                <wp:positionH relativeFrom="column">
                  <wp:posOffset>-223191</wp:posOffset>
                </wp:positionH>
                <wp:positionV relativeFrom="paragraph">
                  <wp:posOffset>209200</wp:posOffset>
                </wp:positionV>
                <wp:extent cx="3067050" cy="3858126"/>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3067050" cy="3858126"/>
                        </a:xfrm>
                        <a:prstGeom prst="rect">
                          <a:avLst/>
                        </a:prstGeom>
                        <a:solidFill>
                          <a:schemeClr val="lt1"/>
                        </a:solidFill>
                        <a:ln w="12700">
                          <a:solidFill>
                            <a:srgbClr val="002060"/>
                          </a:solidFill>
                          <a:prstDash val="lgDashDot"/>
                        </a:ln>
                      </wps:spPr>
                      <wps:txbx>
                        <w:txbxContent>
                          <w:p w14:paraId="79D94785" w14:textId="3E4B04BC" w:rsidR="00FB490D" w:rsidRPr="00AF221A" w:rsidRDefault="00220962" w:rsidP="00FB490D">
                            <w:pPr>
                              <w:jc w:val="center"/>
                              <w:rPr>
                                <w:b/>
                                <w:bCs/>
                                <w:color w:val="002060"/>
                                <w:u w:val="single"/>
                              </w:rPr>
                            </w:pPr>
                            <w:r w:rsidRPr="00AF221A">
                              <w:rPr>
                                <w:b/>
                                <w:bCs/>
                                <w:color w:val="002060"/>
                                <w:u w:val="single"/>
                              </w:rPr>
                              <w:t xml:space="preserve">Team St Edmund’s </w:t>
                            </w:r>
                          </w:p>
                          <w:p w14:paraId="5F01708B" w14:textId="77777777" w:rsidR="00220962" w:rsidRDefault="00220962" w:rsidP="00220962">
                            <w:pPr>
                              <w:jc w:val="center"/>
                              <w:rPr>
                                <w:color w:val="002060"/>
                              </w:rPr>
                            </w:pPr>
                            <w:r w:rsidRPr="00220962">
                              <w:rPr>
                                <w:color w:val="002060"/>
                              </w:rPr>
                              <w:t>We have re named all of our classes this year with team names. Each class is a colour and collectively we make a complete colour wheel.</w:t>
                            </w:r>
                          </w:p>
                          <w:p w14:paraId="0D123F62" w14:textId="3D69EFEE" w:rsidR="00220962" w:rsidRDefault="00220962" w:rsidP="00220962">
                            <w:pPr>
                              <w:jc w:val="center"/>
                              <w:rPr>
                                <w:color w:val="002060"/>
                              </w:rPr>
                            </w:pPr>
                            <w:r>
                              <w:rPr>
                                <w:color w:val="002060"/>
                              </w:rPr>
                              <w:t xml:space="preserve">Nursery </w:t>
                            </w:r>
                            <w:r w:rsidR="00AC5FF4">
                              <w:rPr>
                                <w:color w:val="002060"/>
                              </w:rPr>
                              <w:t>Mrs Hartley</w:t>
                            </w:r>
                            <w:r>
                              <w:rPr>
                                <w:color w:val="002060"/>
                              </w:rPr>
                              <w:t xml:space="preserve">– </w:t>
                            </w:r>
                            <w:r w:rsidRPr="00220962">
                              <w:rPr>
                                <w:color w:val="FF0000"/>
                              </w:rPr>
                              <w:t xml:space="preserve">Team Red </w:t>
                            </w:r>
                          </w:p>
                          <w:p w14:paraId="6B453C89" w14:textId="126845D9" w:rsidR="00220962" w:rsidRDefault="00220962" w:rsidP="00220962">
                            <w:pPr>
                              <w:jc w:val="center"/>
                              <w:rPr>
                                <w:color w:val="002060"/>
                              </w:rPr>
                            </w:pPr>
                            <w:r>
                              <w:rPr>
                                <w:color w:val="002060"/>
                              </w:rPr>
                              <w:t>Reception Mrs Bradbury –</w:t>
                            </w:r>
                            <w:r w:rsidRPr="00220962">
                              <w:rPr>
                                <w:color w:val="FFC000"/>
                              </w:rPr>
                              <w:t xml:space="preserve">Team Orange </w:t>
                            </w:r>
                          </w:p>
                          <w:p w14:paraId="09AE2B79" w14:textId="21DDDC3D" w:rsidR="00220962" w:rsidRDefault="00220962" w:rsidP="00220962">
                            <w:pPr>
                              <w:jc w:val="center"/>
                              <w:rPr>
                                <w:color w:val="002060"/>
                              </w:rPr>
                            </w:pPr>
                            <w:r>
                              <w:rPr>
                                <w:color w:val="002060"/>
                              </w:rPr>
                              <w:t xml:space="preserve">Reception Miss Howard – </w:t>
                            </w:r>
                            <w:r w:rsidRPr="00220962">
                              <w:rPr>
                                <w:color w:val="FFFF00"/>
                              </w:rPr>
                              <w:t xml:space="preserve">Team Yellow </w:t>
                            </w:r>
                          </w:p>
                          <w:p w14:paraId="65DE7D89" w14:textId="7B067B93" w:rsidR="00220962" w:rsidRDefault="00220962" w:rsidP="00220962">
                            <w:pPr>
                              <w:jc w:val="center"/>
                              <w:rPr>
                                <w:color w:val="002060"/>
                              </w:rPr>
                            </w:pPr>
                            <w:r>
                              <w:rPr>
                                <w:color w:val="002060"/>
                              </w:rPr>
                              <w:t xml:space="preserve">Year 1/2 Miss Ward – </w:t>
                            </w:r>
                            <w:r w:rsidRPr="001865BF">
                              <w:rPr>
                                <w:color w:val="00B050"/>
                              </w:rPr>
                              <w:t xml:space="preserve">Team Lime </w:t>
                            </w:r>
                          </w:p>
                          <w:p w14:paraId="554354F5" w14:textId="42BFB4A8" w:rsidR="00220962" w:rsidRDefault="00220962" w:rsidP="00220962">
                            <w:pPr>
                              <w:jc w:val="center"/>
                              <w:rPr>
                                <w:color w:val="00B050"/>
                              </w:rPr>
                            </w:pPr>
                            <w:r>
                              <w:rPr>
                                <w:color w:val="002060"/>
                              </w:rPr>
                              <w:t xml:space="preserve">Year 1/2 Mrs Eccleshare – </w:t>
                            </w:r>
                            <w:r w:rsidRPr="001865BF">
                              <w:rPr>
                                <w:color w:val="00B050"/>
                              </w:rPr>
                              <w:t xml:space="preserve">Team Emerald </w:t>
                            </w:r>
                          </w:p>
                          <w:p w14:paraId="4F826D6B" w14:textId="5F31DD2C" w:rsidR="00220962" w:rsidRDefault="00220962" w:rsidP="00220962">
                            <w:pPr>
                              <w:jc w:val="center"/>
                              <w:rPr>
                                <w:color w:val="002060"/>
                              </w:rPr>
                            </w:pPr>
                            <w:r>
                              <w:rPr>
                                <w:color w:val="002060"/>
                              </w:rPr>
                              <w:t>Year 1/2 Mi</w:t>
                            </w:r>
                            <w:r w:rsidR="00AC5FF4">
                              <w:rPr>
                                <w:color w:val="002060"/>
                              </w:rPr>
                              <w:t>s</w:t>
                            </w:r>
                            <w:r>
                              <w:rPr>
                                <w:color w:val="002060"/>
                              </w:rPr>
                              <w:t xml:space="preserve">s Berry – </w:t>
                            </w:r>
                            <w:r w:rsidRPr="001865BF">
                              <w:rPr>
                                <w:color w:val="00B050"/>
                              </w:rPr>
                              <w:t>Team Jade</w:t>
                            </w:r>
                          </w:p>
                          <w:p w14:paraId="65150171" w14:textId="4923C3DF" w:rsidR="00220962" w:rsidRDefault="00220962" w:rsidP="00220962">
                            <w:pPr>
                              <w:jc w:val="center"/>
                              <w:rPr>
                                <w:color w:val="002060"/>
                              </w:rPr>
                            </w:pPr>
                            <w:r>
                              <w:rPr>
                                <w:color w:val="002060"/>
                              </w:rPr>
                              <w:t xml:space="preserve">Year 3/4 Mrs Dumbleton – </w:t>
                            </w:r>
                            <w:r w:rsidRPr="001865BF">
                              <w:rPr>
                                <w:color w:val="00B0F0"/>
                              </w:rPr>
                              <w:t xml:space="preserve">Team Teal </w:t>
                            </w:r>
                          </w:p>
                          <w:p w14:paraId="7C1E1E65" w14:textId="7306C9B7" w:rsidR="00220962" w:rsidRDefault="00220962" w:rsidP="00220962">
                            <w:pPr>
                              <w:jc w:val="center"/>
                              <w:rPr>
                                <w:color w:val="002060"/>
                              </w:rPr>
                            </w:pPr>
                            <w:r>
                              <w:rPr>
                                <w:color w:val="002060"/>
                              </w:rPr>
                              <w:t xml:space="preserve">Year 3/4 Mrs Brookes – </w:t>
                            </w:r>
                            <w:r w:rsidRPr="001865BF">
                              <w:rPr>
                                <w:color w:val="00B0F0"/>
                              </w:rPr>
                              <w:t xml:space="preserve">Team </w:t>
                            </w:r>
                            <w:r w:rsidR="001865BF" w:rsidRPr="001865BF">
                              <w:rPr>
                                <w:color w:val="00B0F0"/>
                              </w:rPr>
                              <w:t xml:space="preserve">Sapphire </w:t>
                            </w:r>
                          </w:p>
                          <w:p w14:paraId="612C14E4" w14:textId="45A95128" w:rsidR="00220962" w:rsidRDefault="00220962" w:rsidP="00220962">
                            <w:pPr>
                              <w:jc w:val="center"/>
                              <w:rPr>
                                <w:color w:val="002060"/>
                              </w:rPr>
                            </w:pPr>
                            <w:r>
                              <w:rPr>
                                <w:color w:val="002060"/>
                              </w:rPr>
                              <w:t xml:space="preserve">Year 3/4 Mrs Gredecki &amp; Mr Bale – </w:t>
                            </w:r>
                            <w:r w:rsidRPr="001865BF">
                              <w:rPr>
                                <w:color w:val="00B0F0"/>
                              </w:rPr>
                              <w:t xml:space="preserve">Team Navy </w:t>
                            </w:r>
                          </w:p>
                          <w:p w14:paraId="731E10DE" w14:textId="77777777" w:rsidR="001865BF" w:rsidRDefault="00220962" w:rsidP="00220962">
                            <w:pPr>
                              <w:jc w:val="center"/>
                              <w:rPr>
                                <w:color w:val="002060"/>
                              </w:rPr>
                            </w:pPr>
                            <w:r>
                              <w:rPr>
                                <w:color w:val="002060"/>
                              </w:rPr>
                              <w:t xml:space="preserve">Year 5/6 Mr Holcroft </w:t>
                            </w:r>
                            <w:r w:rsidR="001865BF">
                              <w:rPr>
                                <w:color w:val="002060"/>
                              </w:rPr>
                              <w:t>–</w:t>
                            </w:r>
                            <w:r>
                              <w:rPr>
                                <w:color w:val="002060"/>
                              </w:rPr>
                              <w:t xml:space="preserve"> </w:t>
                            </w:r>
                            <w:r w:rsidR="001865BF" w:rsidRPr="001865BF">
                              <w:rPr>
                                <w:color w:val="7030A0"/>
                              </w:rPr>
                              <w:t>Team Amethyst</w:t>
                            </w:r>
                          </w:p>
                          <w:p w14:paraId="423BFAFA" w14:textId="77777777" w:rsidR="001865BF" w:rsidRDefault="001865BF" w:rsidP="00220962">
                            <w:pPr>
                              <w:jc w:val="center"/>
                              <w:rPr>
                                <w:color w:val="002060"/>
                              </w:rPr>
                            </w:pPr>
                            <w:r>
                              <w:rPr>
                                <w:color w:val="002060"/>
                              </w:rPr>
                              <w:t xml:space="preserve">Year 5/6 Miss Rogers – </w:t>
                            </w:r>
                            <w:r w:rsidRPr="001865BF">
                              <w:rPr>
                                <w:color w:val="7030A0"/>
                              </w:rPr>
                              <w:t xml:space="preserve">Team Violet </w:t>
                            </w:r>
                          </w:p>
                          <w:p w14:paraId="4B39348D" w14:textId="77777777" w:rsidR="00FC1331" w:rsidRDefault="001865BF" w:rsidP="00220962">
                            <w:pPr>
                              <w:jc w:val="center"/>
                              <w:rPr>
                                <w:color w:val="7030A0"/>
                              </w:rPr>
                            </w:pPr>
                            <w:r>
                              <w:rPr>
                                <w:color w:val="002060"/>
                              </w:rPr>
                              <w:t xml:space="preserve">Year 5/6 Mr Warburton – </w:t>
                            </w:r>
                            <w:r w:rsidRPr="001865BF">
                              <w:rPr>
                                <w:color w:val="7030A0"/>
                              </w:rPr>
                              <w:t xml:space="preserve">Team Magenta </w:t>
                            </w:r>
                          </w:p>
                          <w:p w14:paraId="1A44AB7C" w14:textId="77777777" w:rsidR="00FC1331" w:rsidRDefault="00FC1331" w:rsidP="00220962">
                            <w:pPr>
                              <w:jc w:val="center"/>
                              <w:rPr>
                                <w:color w:val="7030A0"/>
                              </w:rPr>
                            </w:pPr>
                          </w:p>
                          <w:p w14:paraId="727E51CE" w14:textId="73153C00" w:rsidR="00FC1331" w:rsidRPr="00FC1331" w:rsidRDefault="00FC1331" w:rsidP="00FC1331">
                            <w:pPr>
                              <w:jc w:val="center"/>
                              <w:rPr>
                                <w:b/>
                                <w:bCs/>
                                <w:color w:val="002060"/>
                              </w:rPr>
                            </w:pPr>
                            <w:r w:rsidRPr="00FC1331">
                              <w:rPr>
                                <w:b/>
                                <w:bCs/>
                                <w:color w:val="002060"/>
                              </w:rPr>
                              <w:t>As a TEAM we can</w:t>
                            </w:r>
                          </w:p>
                          <w:p w14:paraId="0B9B3677" w14:textId="10ABC90F" w:rsidR="00220962" w:rsidRPr="00FC1331" w:rsidRDefault="00FC1331" w:rsidP="00FC1331">
                            <w:pPr>
                              <w:jc w:val="center"/>
                              <w:rPr>
                                <w:b/>
                                <w:bCs/>
                                <w:color w:val="002060"/>
                              </w:rPr>
                            </w:pPr>
                            <w:r w:rsidRPr="00FC1331">
                              <w:rPr>
                                <w:b/>
                                <w:bCs/>
                                <w:color w:val="002060"/>
                              </w:rPr>
                              <w:t>achieve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960F99" id="_x0000_t202" coordsize="21600,21600" o:spt="202" path="m,l,21600r21600,l21600,xe">
                <v:stroke joinstyle="miter"/>
                <v:path gradientshapeok="t" o:connecttype="rect"/>
              </v:shapetype>
              <v:shape id="Text Box 4" o:spid="_x0000_s1027" type="#_x0000_t202" style="position:absolute;margin-left:-17.55pt;margin-top:16.45pt;width:241.5pt;height:3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" fillcolor="white [3201]" strokecolor="#002060" strokeweight="1pt">
                <v:stroke dashstyle="longDashDot"/>
                <v:textbox>
                  <w:txbxContent>
                    <w:p w14:paraId="79D94785" w14:textId="3E4B04BC" w:rsidR="00FB490D" w:rsidRPr="00AF221A" w:rsidRDefault="00220962" w:rsidP="00FB490D">
                      <w:pPr>
                        <w:jc w:val="center"/>
                        <w:rPr>
                          <w:b/>
                          <w:bCs/>
                          <w:color w:val="002060"/>
                          <w:u w:val="single"/>
                        </w:rPr>
                      </w:pPr>
                      <w:r w:rsidRPr="00AF221A">
                        <w:rPr>
                          <w:b/>
                          <w:bCs/>
                          <w:color w:val="002060"/>
                          <w:u w:val="single"/>
                        </w:rPr>
                        <w:t xml:space="preserve">Team St Edmund’s </w:t>
                      </w:r>
                    </w:p>
                    <w:p w14:paraId="5F01708B" w14:textId="77777777" w:rsidR="00220962" w:rsidRDefault="00220962" w:rsidP="00220962">
                      <w:pPr>
                        <w:jc w:val="center"/>
                        <w:rPr>
                          <w:color w:val="002060"/>
                        </w:rPr>
                      </w:pPr>
                      <w:r w:rsidRPr="00220962">
                        <w:rPr>
                          <w:color w:val="002060"/>
                        </w:rPr>
                        <w:t>We have re named all of our classes this year with team names. Each class is a colour and collectively we make a complete colour wheel.</w:t>
                      </w:r>
                    </w:p>
                    <w:p w14:paraId="0D123F62" w14:textId="3D69EFEE" w:rsidR="00220962" w:rsidRDefault="00220962" w:rsidP="00220962">
                      <w:pPr>
                        <w:jc w:val="center"/>
                        <w:rPr>
                          <w:color w:val="002060"/>
                        </w:rPr>
                      </w:pPr>
                      <w:r>
                        <w:rPr>
                          <w:color w:val="002060"/>
                        </w:rPr>
                        <w:t xml:space="preserve">Nursery </w:t>
                      </w:r>
                      <w:r w:rsidR="00AC5FF4">
                        <w:rPr>
                          <w:color w:val="002060"/>
                        </w:rPr>
                        <w:t>Mrs Hartley</w:t>
                      </w:r>
                      <w:r>
                        <w:rPr>
                          <w:color w:val="002060"/>
                        </w:rPr>
                        <w:t xml:space="preserve">– </w:t>
                      </w:r>
                      <w:r w:rsidRPr="00220962">
                        <w:rPr>
                          <w:color w:val="FF0000"/>
                        </w:rPr>
                        <w:t xml:space="preserve">Team Red </w:t>
                      </w:r>
                    </w:p>
                    <w:p w14:paraId="6B453C89" w14:textId="126845D9" w:rsidR="00220962" w:rsidRDefault="00220962" w:rsidP="00220962">
                      <w:pPr>
                        <w:jc w:val="center"/>
                        <w:rPr>
                          <w:color w:val="002060"/>
                        </w:rPr>
                      </w:pPr>
                      <w:r>
                        <w:rPr>
                          <w:color w:val="002060"/>
                        </w:rPr>
                        <w:t>Reception Mrs Bradbury –</w:t>
                      </w:r>
                      <w:r w:rsidRPr="00220962">
                        <w:rPr>
                          <w:color w:val="FFC000"/>
                        </w:rPr>
                        <w:t xml:space="preserve">Team Orange </w:t>
                      </w:r>
                    </w:p>
                    <w:p w14:paraId="09AE2B79" w14:textId="21DDDC3D" w:rsidR="00220962" w:rsidRDefault="00220962" w:rsidP="00220962">
                      <w:pPr>
                        <w:jc w:val="center"/>
                        <w:rPr>
                          <w:color w:val="002060"/>
                        </w:rPr>
                      </w:pPr>
                      <w:r>
                        <w:rPr>
                          <w:color w:val="002060"/>
                        </w:rPr>
                        <w:t xml:space="preserve">Reception Miss Howard – </w:t>
                      </w:r>
                      <w:r w:rsidRPr="00220962">
                        <w:rPr>
                          <w:color w:val="FFFF00"/>
                        </w:rPr>
                        <w:t xml:space="preserve">Team Yellow </w:t>
                      </w:r>
                    </w:p>
                    <w:p w14:paraId="65DE7D89" w14:textId="7B067B93" w:rsidR="00220962" w:rsidRDefault="00220962" w:rsidP="00220962">
                      <w:pPr>
                        <w:jc w:val="center"/>
                        <w:rPr>
                          <w:color w:val="002060"/>
                        </w:rPr>
                      </w:pPr>
                      <w:r>
                        <w:rPr>
                          <w:color w:val="002060"/>
                        </w:rPr>
                        <w:t xml:space="preserve">Year 1/2 Miss Ward – </w:t>
                      </w:r>
                      <w:r w:rsidRPr="001865BF">
                        <w:rPr>
                          <w:color w:val="00B050"/>
                        </w:rPr>
                        <w:t xml:space="preserve">Team Lime </w:t>
                      </w:r>
                    </w:p>
                    <w:p w14:paraId="554354F5" w14:textId="42BFB4A8" w:rsidR="00220962" w:rsidRDefault="00220962" w:rsidP="00220962">
                      <w:pPr>
                        <w:jc w:val="center"/>
                        <w:rPr>
                          <w:color w:val="00B050"/>
                        </w:rPr>
                      </w:pPr>
                      <w:r>
                        <w:rPr>
                          <w:color w:val="002060"/>
                        </w:rPr>
                        <w:t xml:space="preserve">Year 1/2 Mrs Eccleshare – </w:t>
                      </w:r>
                      <w:r w:rsidRPr="001865BF">
                        <w:rPr>
                          <w:color w:val="00B050"/>
                        </w:rPr>
                        <w:t xml:space="preserve">Team Emerald </w:t>
                      </w:r>
                    </w:p>
                    <w:p w14:paraId="4F826D6B" w14:textId="5F31DD2C" w:rsidR="00220962" w:rsidRDefault="00220962" w:rsidP="00220962">
                      <w:pPr>
                        <w:jc w:val="center"/>
                        <w:rPr>
                          <w:color w:val="002060"/>
                        </w:rPr>
                      </w:pPr>
                      <w:r>
                        <w:rPr>
                          <w:color w:val="002060"/>
                        </w:rPr>
                        <w:t>Year 1/2 Mi</w:t>
                      </w:r>
                      <w:r w:rsidR="00AC5FF4">
                        <w:rPr>
                          <w:color w:val="002060"/>
                        </w:rPr>
                        <w:t>s</w:t>
                      </w:r>
                      <w:r>
                        <w:rPr>
                          <w:color w:val="002060"/>
                        </w:rPr>
                        <w:t xml:space="preserve">s Berry – </w:t>
                      </w:r>
                      <w:r w:rsidRPr="001865BF">
                        <w:rPr>
                          <w:color w:val="00B050"/>
                        </w:rPr>
                        <w:t>Team Jade</w:t>
                      </w:r>
                    </w:p>
                    <w:p w14:paraId="65150171" w14:textId="4923C3DF" w:rsidR="00220962" w:rsidRDefault="00220962" w:rsidP="00220962">
                      <w:pPr>
                        <w:jc w:val="center"/>
                        <w:rPr>
                          <w:color w:val="002060"/>
                        </w:rPr>
                      </w:pPr>
                      <w:r>
                        <w:rPr>
                          <w:color w:val="002060"/>
                        </w:rPr>
                        <w:t xml:space="preserve">Year 3/4 Mrs </w:t>
                      </w:r>
                      <w:proofErr w:type="spellStart"/>
                      <w:r>
                        <w:rPr>
                          <w:color w:val="002060"/>
                        </w:rPr>
                        <w:t>Dumbleton</w:t>
                      </w:r>
                      <w:proofErr w:type="spellEnd"/>
                      <w:r>
                        <w:rPr>
                          <w:color w:val="002060"/>
                        </w:rPr>
                        <w:t xml:space="preserve"> – </w:t>
                      </w:r>
                      <w:r w:rsidRPr="001865BF">
                        <w:rPr>
                          <w:color w:val="00B0F0"/>
                        </w:rPr>
                        <w:t xml:space="preserve">Team Teal </w:t>
                      </w:r>
                    </w:p>
                    <w:p w14:paraId="7C1E1E65" w14:textId="7306C9B7" w:rsidR="00220962" w:rsidRDefault="00220962" w:rsidP="00220962">
                      <w:pPr>
                        <w:jc w:val="center"/>
                        <w:rPr>
                          <w:color w:val="002060"/>
                        </w:rPr>
                      </w:pPr>
                      <w:r>
                        <w:rPr>
                          <w:color w:val="002060"/>
                        </w:rPr>
                        <w:t xml:space="preserve">Year 3/4 Mrs Brookes – </w:t>
                      </w:r>
                      <w:r w:rsidRPr="001865BF">
                        <w:rPr>
                          <w:color w:val="00B0F0"/>
                        </w:rPr>
                        <w:t xml:space="preserve">Team </w:t>
                      </w:r>
                      <w:r w:rsidR="001865BF" w:rsidRPr="001865BF">
                        <w:rPr>
                          <w:color w:val="00B0F0"/>
                        </w:rPr>
                        <w:t xml:space="preserve">Sapphire </w:t>
                      </w:r>
                    </w:p>
                    <w:p w14:paraId="612C14E4" w14:textId="45A95128" w:rsidR="00220962" w:rsidRDefault="00220962" w:rsidP="00220962">
                      <w:pPr>
                        <w:jc w:val="center"/>
                        <w:rPr>
                          <w:color w:val="002060"/>
                        </w:rPr>
                      </w:pPr>
                      <w:r>
                        <w:rPr>
                          <w:color w:val="002060"/>
                        </w:rPr>
                        <w:t xml:space="preserve">Year 3/4 Mrs </w:t>
                      </w:r>
                      <w:proofErr w:type="spellStart"/>
                      <w:r>
                        <w:rPr>
                          <w:color w:val="002060"/>
                        </w:rPr>
                        <w:t>Gredecki</w:t>
                      </w:r>
                      <w:proofErr w:type="spellEnd"/>
                      <w:r>
                        <w:rPr>
                          <w:color w:val="002060"/>
                        </w:rPr>
                        <w:t xml:space="preserve"> &amp; Mr Bale – </w:t>
                      </w:r>
                      <w:r w:rsidRPr="001865BF">
                        <w:rPr>
                          <w:color w:val="00B0F0"/>
                        </w:rPr>
                        <w:t xml:space="preserve">Team Navy </w:t>
                      </w:r>
                    </w:p>
                    <w:p w14:paraId="731E10DE" w14:textId="77777777" w:rsidR="001865BF" w:rsidRDefault="00220962" w:rsidP="00220962">
                      <w:pPr>
                        <w:jc w:val="center"/>
                        <w:rPr>
                          <w:color w:val="002060"/>
                        </w:rPr>
                      </w:pPr>
                      <w:r>
                        <w:rPr>
                          <w:color w:val="002060"/>
                        </w:rPr>
                        <w:t xml:space="preserve">Year 5/6 Mr </w:t>
                      </w:r>
                      <w:proofErr w:type="spellStart"/>
                      <w:r>
                        <w:rPr>
                          <w:color w:val="002060"/>
                        </w:rPr>
                        <w:t>Holcroft</w:t>
                      </w:r>
                      <w:proofErr w:type="spellEnd"/>
                      <w:r>
                        <w:rPr>
                          <w:color w:val="002060"/>
                        </w:rPr>
                        <w:t xml:space="preserve"> </w:t>
                      </w:r>
                      <w:r w:rsidR="001865BF">
                        <w:rPr>
                          <w:color w:val="002060"/>
                        </w:rPr>
                        <w:t>–</w:t>
                      </w:r>
                      <w:r>
                        <w:rPr>
                          <w:color w:val="002060"/>
                        </w:rPr>
                        <w:t xml:space="preserve"> </w:t>
                      </w:r>
                      <w:r w:rsidR="001865BF" w:rsidRPr="001865BF">
                        <w:rPr>
                          <w:color w:val="7030A0"/>
                        </w:rPr>
                        <w:t>Team Amethyst</w:t>
                      </w:r>
                    </w:p>
                    <w:p w14:paraId="423BFAFA" w14:textId="77777777" w:rsidR="001865BF" w:rsidRDefault="001865BF" w:rsidP="00220962">
                      <w:pPr>
                        <w:jc w:val="center"/>
                        <w:rPr>
                          <w:color w:val="002060"/>
                        </w:rPr>
                      </w:pPr>
                      <w:r>
                        <w:rPr>
                          <w:color w:val="002060"/>
                        </w:rPr>
                        <w:t xml:space="preserve">Year 5/6 Miss Rogers – </w:t>
                      </w:r>
                      <w:r w:rsidRPr="001865BF">
                        <w:rPr>
                          <w:color w:val="7030A0"/>
                        </w:rPr>
                        <w:t xml:space="preserve">Team Violet </w:t>
                      </w:r>
                    </w:p>
                    <w:p w14:paraId="4B39348D" w14:textId="77777777" w:rsidR="00FC1331" w:rsidRDefault="001865BF" w:rsidP="00220962">
                      <w:pPr>
                        <w:jc w:val="center"/>
                        <w:rPr>
                          <w:color w:val="7030A0"/>
                        </w:rPr>
                      </w:pPr>
                      <w:r>
                        <w:rPr>
                          <w:color w:val="002060"/>
                        </w:rPr>
                        <w:t xml:space="preserve">Year 5/6 Mr Warburton – </w:t>
                      </w:r>
                      <w:r w:rsidRPr="001865BF">
                        <w:rPr>
                          <w:color w:val="7030A0"/>
                        </w:rPr>
                        <w:t xml:space="preserve">Team Magenta </w:t>
                      </w:r>
                    </w:p>
                    <w:p w14:paraId="1A44AB7C" w14:textId="77777777" w:rsidR="00FC1331" w:rsidRDefault="00FC1331" w:rsidP="00220962">
                      <w:pPr>
                        <w:jc w:val="center"/>
                        <w:rPr>
                          <w:color w:val="7030A0"/>
                        </w:rPr>
                      </w:pPr>
                    </w:p>
                    <w:p w14:paraId="727E51CE" w14:textId="73153C00" w:rsidR="00FC1331" w:rsidRPr="00FC1331" w:rsidRDefault="00FC1331" w:rsidP="00FC1331">
                      <w:pPr>
                        <w:jc w:val="center"/>
                        <w:rPr>
                          <w:b/>
                          <w:bCs/>
                          <w:color w:val="002060"/>
                        </w:rPr>
                      </w:pPr>
                      <w:r w:rsidRPr="00FC1331">
                        <w:rPr>
                          <w:b/>
                          <w:bCs/>
                          <w:color w:val="002060"/>
                        </w:rPr>
                        <w:t>As a TEAM we can</w:t>
                      </w:r>
                    </w:p>
                    <w:p w14:paraId="0B9B3677" w14:textId="10ABC90F" w:rsidR="00220962" w:rsidRPr="00FC1331" w:rsidRDefault="00FC1331" w:rsidP="00FC1331">
                      <w:pPr>
                        <w:jc w:val="center"/>
                        <w:rPr>
                          <w:b/>
                          <w:bCs/>
                          <w:color w:val="002060"/>
                        </w:rPr>
                      </w:pPr>
                      <w:r w:rsidRPr="00FC1331">
                        <w:rPr>
                          <w:b/>
                          <w:bCs/>
                          <w:color w:val="002060"/>
                        </w:rPr>
                        <w:t>achieve more!</w:t>
                      </w:r>
                    </w:p>
                  </w:txbxContent>
                </v:textbox>
              </v:shape>
            </w:pict>
          </mc:Fallback>
        </mc:AlternateContent>
      </w:r>
      <w:r w:rsidRPr="00AF221A">
        <w:rPr>
          <w:rFonts w:ascii="Times New Roman" w:eastAsia="Times New Roman" w:hAnsi="Times New Roman" w:cs="Times New Roman"/>
          <w:sz w:val="24"/>
          <w:szCs w:val="24"/>
          <w:lang w:eastAsia="en-GB"/>
        </w:rPr>
        <w:fldChar w:fldCharType="begin"/>
      </w:r>
      <w:r w:rsidR="006178D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"C:\\var\\folders\\j_\\6yd3g0d9323g56qf75ybxcmh0000gn\\T\\com.microsoft.Word\\WebArchiveCopyPasteTempFiles\\hand-mark-calendar-us-version-with-week-started-on-sunday-vector-id500641320?k=6&amp;m=500641320&amp;s=612x612&amp;w=0&amp;h=WadaoOXuV_a4Q3-q8x95XMmqrJHlHWGtiqKU992qDTs=" \* MERGEFORMAT </w:instrText>
      </w:r>
      <w:r w:rsidRPr="00AF221A">
        <w:rPr>
          <w:rFonts w:ascii="Times New Roman" w:eastAsia="Times New Roman" w:hAnsi="Times New Roman" w:cs="Times New Roman"/>
          <w:sz w:val="24"/>
          <w:szCs w:val="24"/>
          <w:lang w:eastAsia="en-GB"/>
        </w:rPr>
        <w:fldChar w:fldCharType="end"/>
      </w:r>
    </w:p>
    <w:p w14:paraId="596190F5" w14:textId="6F9461FB" w:rsidR="00AC5FF4" w:rsidRPr="00AC5FF4" w:rsidRDefault="00AC5FF4" w:rsidP="00AC5FF4">
      <w:pPr>
        <w:rPr>
          <w:rFonts w:ascii="Times New Roman" w:eastAsia="Times New Roman" w:hAnsi="Times New Roman" w:cs="Times New Roman"/>
          <w:sz w:val="24"/>
          <w:szCs w:val="24"/>
          <w:lang w:eastAsia="en-GB"/>
        </w:rPr>
      </w:pPr>
      <w:r>
        <w:rPr>
          <w:noProof/>
          <w:color w:val="002060"/>
          <w:lang w:eastAsia="en-GB"/>
        </w:rPr>
        <w:drawing>
          <wp:anchor distT="0" distB="0" distL="114300" distR="114300" simplePos="0" relativeHeight="251669504" behindDoc="0" locked="0" layoutInCell="1" allowOverlap="1" wp14:anchorId="7AD856B0" wp14:editId="4898D274">
            <wp:simplePos x="0" y="0"/>
            <wp:positionH relativeFrom="column">
              <wp:posOffset>3179770</wp:posOffset>
            </wp:positionH>
            <wp:positionV relativeFrom="paragraph">
              <wp:posOffset>81826</wp:posOffset>
            </wp:positionV>
            <wp:extent cx="638175" cy="6299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9-16 at 22.01.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629920"/>
                    </a:xfrm>
                    <a:prstGeom prst="rect">
                      <a:avLst/>
                    </a:prstGeom>
                  </pic:spPr>
                </pic:pic>
              </a:graphicData>
            </a:graphic>
            <wp14:sizeRelH relativeFrom="page">
              <wp14:pctWidth>0</wp14:pctWidth>
            </wp14:sizeRelH>
            <wp14:sizeRelV relativeFrom="page">
              <wp14:pctHeight>0</wp14:pctHeight>
            </wp14:sizeRelV>
          </wp:anchor>
        </w:drawing>
      </w: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7F225C91" wp14:editId="582779B7">
                <wp:simplePos x="0" y="0"/>
                <wp:positionH relativeFrom="column">
                  <wp:posOffset>2943225</wp:posOffset>
                </wp:positionH>
                <wp:positionV relativeFrom="paragraph">
                  <wp:posOffset>11430</wp:posOffset>
                </wp:positionV>
                <wp:extent cx="2883535" cy="2505075"/>
                <wp:effectExtent l="0" t="0" r="12065" b="9525"/>
                <wp:wrapNone/>
                <wp:docPr id="11" name="Text Box 11"/>
                <wp:cNvGraphicFramePr/>
                <a:graphic xmlns:a="http://schemas.openxmlformats.org/drawingml/2006/main">
                  <a:graphicData uri="http://schemas.microsoft.com/office/word/2010/wordprocessingShape">
                    <wps:wsp>
                      <wps:cNvSpPr txBox="1"/>
                      <wps:spPr>
                        <a:xfrm>
                          <a:off x="0" y="0"/>
                          <a:ext cx="2883535" cy="2505075"/>
                        </a:xfrm>
                        <a:prstGeom prst="rect">
                          <a:avLst/>
                        </a:prstGeom>
                        <a:solidFill>
                          <a:schemeClr val="lt1"/>
                        </a:solidFill>
                        <a:ln w="12700">
                          <a:solidFill>
                            <a:srgbClr val="002060"/>
                          </a:solidFill>
                          <a:prstDash val="lgDashDot"/>
                        </a:ln>
                      </wps:spPr>
                      <wps:txbx>
                        <w:txbxContent>
                          <w:p w14:paraId="460BA54F" w14:textId="53499A25" w:rsidR="00FB490D" w:rsidRPr="00AF221A" w:rsidRDefault="00220962" w:rsidP="00FB490D">
                            <w:pPr>
                              <w:jc w:val="center"/>
                              <w:rPr>
                                <w:b/>
                                <w:bCs/>
                                <w:color w:val="002060"/>
                                <w:u w:val="single"/>
                              </w:rPr>
                            </w:pPr>
                            <w:r w:rsidRPr="00AF221A">
                              <w:rPr>
                                <w:b/>
                                <w:bCs/>
                                <w:color w:val="002060"/>
                                <w:u w:val="single"/>
                              </w:rPr>
                              <w:t>Aldi Stickers</w:t>
                            </w:r>
                          </w:p>
                          <w:p w14:paraId="49AB53E9" w14:textId="45B50784" w:rsidR="00220962" w:rsidRDefault="00220962" w:rsidP="00FB490D">
                            <w:pPr>
                              <w:jc w:val="center"/>
                              <w:rPr>
                                <w:color w:val="002060"/>
                                <w:u w:val="single"/>
                              </w:rPr>
                            </w:pPr>
                          </w:p>
                          <w:p w14:paraId="4CEE3FE6" w14:textId="6B163870" w:rsidR="00220962" w:rsidRDefault="00220962" w:rsidP="00FB490D">
                            <w:pPr>
                              <w:jc w:val="center"/>
                              <w:rPr>
                                <w:color w:val="002060"/>
                                <w:u w:val="single"/>
                              </w:rPr>
                            </w:pPr>
                          </w:p>
                          <w:p w14:paraId="4E801161" w14:textId="77777777" w:rsidR="00220962" w:rsidRDefault="00220962" w:rsidP="00FB490D">
                            <w:pPr>
                              <w:jc w:val="center"/>
                              <w:rPr>
                                <w:color w:val="002060"/>
                                <w:u w:val="single"/>
                              </w:rPr>
                            </w:pPr>
                          </w:p>
                          <w:p w14:paraId="51239F53" w14:textId="4F12A97D" w:rsidR="00220962" w:rsidRPr="00220962" w:rsidRDefault="00220962" w:rsidP="00FB490D">
                            <w:pPr>
                              <w:jc w:val="center"/>
                              <w:rPr>
                                <w:color w:val="002060"/>
                              </w:rPr>
                            </w:pPr>
                            <w:r w:rsidRPr="00220962">
                              <w:rPr>
                                <w:color w:val="002060"/>
                              </w:rPr>
                              <w:t>We are collecting the Aldi stickers for schools. If you shop in Aldi and receive some stickers, please send them into school and help us collect 300 stickers to complete our poster. We’ll hopefully receive an exclusive sports kit a</w:t>
                            </w:r>
                            <w:r w:rsidR="00FC1331">
                              <w:rPr>
                                <w:color w:val="002060"/>
                              </w:rPr>
                              <w:t>n</w:t>
                            </w:r>
                            <w:r w:rsidRPr="00220962">
                              <w:rPr>
                                <w:color w:val="002060"/>
                              </w:rPr>
                              <w:t xml:space="preserve">d a chance to win £20,000 for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25C91" id="Text Box 11" o:spid="_x0000_s1028" type="#_x0000_t202" style="position:absolute;margin-left:231.75pt;margin-top:.9pt;width:227.0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" fillcolor="white [3201]" strokecolor="#002060" strokeweight="1pt">
                <v:stroke dashstyle="longDashDot"/>
                <v:textbox>
                  <w:txbxContent>
                    <w:p w14:paraId="460BA54F" w14:textId="53499A25" w:rsidR="00FB490D" w:rsidRPr="00AF221A" w:rsidRDefault="00220962" w:rsidP="00FB490D">
                      <w:pPr>
                        <w:jc w:val="center"/>
                        <w:rPr>
                          <w:b/>
                          <w:bCs/>
                          <w:color w:val="002060"/>
                          <w:u w:val="single"/>
                        </w:rPr>
                      </w:pPr>
                      <w:r w:rsidRPr="00AF221A">
                        <w:rPr>
                          <w:b/>
                          <w:bCs/>
                          <w:color w:val="002060"/>
                          <w:u w:val="single"/>
                        </w:rPr>
                        <w:t>Aldi Stickers</w:t>
                      </w:r>
                    </w:p>
                    <w:p w14:paraId="49AB53E9" w14:textId="45B50784" w:rsidR="00220962" w:rsidRDefault="00220962" w:rsidP="00FB490D">
                      <w:pPr>
                        <w:jc w:val="center"/>
                        <w:rPr>
                          <w:color w:val="002060"/>
                          <w:u w:val="single"/>
                        </w:rPr>
                      </w:pPr>
                    </w:p>
                    <w:p w14:paraId="4CEE3FE6" w14:textId="6B163870" w:rsidR="00220962" w:rsidRDefault="00220962" w:rsidP="00FB490D">
                      <w:pPr>
                        <w:jc w:val="center"/>
                        <w:rPr>
                          <w:color w:val="002060"/>
                          <w:u w:val="single"/>
                        </w:rPr>
                      </w:pPr>
                    </w:p>
                    <w:p w14:paraId="4E801161" w14:textId="77777777" w:rsidR="00220962" w:rsidRDefault="00220962" w:rsidP="00FB490D">
                      <w:pPr>
                        <w:jc w:val="center"/>
                        <w:rPr>
                          <w:color w:val="002060"/>
                          <w:u w:val="single"/>
                        </w:rPr>
                      </w:pPr>
                    </w:p>
                    <w:p w14:paraId="51239F53" w14:textId="4F12A97D" w:rsidR="00220962" w:rsidRPr="00220962" w:rsidRDefault="00220962" w:rsidP="00FB490D">
                      <w:pPr>
                        <w:jc w:val="center"/>
                        <w:rPr>
                          <w:color w:val="002060"/>
                        </w:rPr>
                      </w:pPr>
                      <w:r w:rsidRPr="00220962">
                        <w:rPr>
                          <w:color w:val="002060"/>
                        </w:rPr>
                        <w:t>We are collecting the Aldi stickers for schools. If you shop in Aldi and receive some stickers, please send them into school and help us collect 300 stickers to complete our poster. We’ll hopefully receive an exclusive sports kit a</w:t>
                      </w:r>
                      <w:r w:rsidR="00FC1331">
                        <w:rPr>
                          <w:color w:val="002060"/>
                        </w:rPr>
                        <w:t>n</w:t>
                      </w:r>
                      <w:r w:rsidRPr="00220962">
                        <w:rPr>
                          <w:color w:val="002060"/>
                        </w:rPr>
                        <w:t xml:space="preserve">d a chance to win £20,000 for school. </w:t>
                      </w:r>
                    </w:p>
                  </w:txbxContent>
                </v:textbox>
              </v:shape>
            </w:pict>
          </mc:Fallback>
        </mc:AlternateContent>
      </w:r>
      <w:r w:rsidRPr="00AC5FF4">
        <w:rPr>
          <w:rFonts w:ascii="Times New Roman" w:eastAsia="Times New Roman" w:hAnsi="Times New Roman" w:cs="Times New Roman"/>
          <w:sz w:val="24"/>
          <w:szCs w:val="24"/>
          <w:lang w:eastAsia="en-GB"/>
        </w:rPr>
        <w:fldChar w:fldCharType="begin"/>
      </w:r>
      <w:r w:rsidR="006178D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"C:\\var\\folders\\j_\\6yd3g0d9323g56qf75ybxcmh0000gn\\T\\com.microsoft.Word\\WebArchiveCopyPasteTempFiles\\2Q==" \* MERGEFORMAT </w:instrText>
      </w:r>
      <w:r w:rsidRPr="00AC5FF4">
        <w:rPr>
          <w:rFonts w:ascii="Times New Roman" w:eastAsia="Times New Roman" w:hAnsi="Times New Roman" w:cs="Times New Roman"/>
          <w:sz w:val="24"/>
          <w:szCs w:val="24"/>
          <w:lang w:eastAsia="en-GB"/>
        </w:rPr>
        <w:fldChar w:fldCharType="end"/>
      </w:r>
    </w:p>
    <w:p w14:paraId="01B965FB" w14:textId="2975D002" w:rsidR="001E0075" w:rsidRPr="00220962" w:rsidRDefault="00FC1331">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37D3133B" wp14:editId="0CEDDB72">
                <wp:simplePos x="0" y="0"/>
                <wp:positionH relativeFrom="column">
                  <wp:posOffset>2870362</wp:posOffset>
                </wp:positionH>
                <wp:positionV relativeFrom="paragraph">
                  <wp:posOffset>4668063</wp:posOffset>
                </wp:positionV>
                <wp:extent cx="2966085" cy="3062177"/>
                <wp:effectExtent l="0" t="0" r="18415" b="11430"/>
                <wp:wrapNone/>
                <wp:docPr id="9" name="Text Box 9"/>
                <wp:cNvGraphicFramePr/>
                <a:graphic xmlns:a="http://schemas.openxmlformats.org/drawingml/2006/main">
                  <a:graphicData uri="http://schemas.microsoft.com/office/word/2010/wordprocessingShape">
                    <wps:wsp>
                      <wps:cNvSpPr txBox="1"/>
                      <wps:spPr>
                        <a:xfrm>
                          <a:off x="0" y="0"/>
                          <a:ext cx="2966085" cy="3062177"/>
                        </a:xfrm>
                        <a:prstGeom prst="rect">
                          <a:avLst/>
                        </a:prstGeom>
                        <a:solidFill>
                          <a:schemeClr val="lt1"/>
                        </a:solidFill>
                        <a:ln w="12700">
                          <a:solidFill>
                            <a:srgbClr val="002060"/>
                          </a:solidFill>
                          <a:prstDash val="lgDashDot"/>
                        </a:ln>
                      </wps:spPr>
                      <wps:txbx>
                        <w:txbxContent>
                          <w:p w14:paraId="6D17B76D" w14:textId="425D576B" w:rsidR="00AC5FF4" w:rsidRPr="00AC5FF4" w:rsidRDefault="00AC5FF4" w:rsidP="00AC5FF4">
                            <w:pPr>
                              <w:jc w:val="center"/>
                              <w:rPr>
                                <w:b/>
                                <w:bCs/>
                                <w:color w:val="002060"/>
                                <w:u w:val="single"/>
                              </w:rPr>
                            </w:pPr>
                            <w:r>
                              <w:rPr>
                                <w:color w:val="002060"/>
                              </w:rPr>
                              <w:t xml:space="preserve"> </w:t>
                            </w:r>
                            <w:r w:rsidRPr="00AC5FF4">
                              <w:rPr>
                                <w:b/>
                                <w:bCs/>
                                <w:color w:val="002060"/>
                                <w:u w:val="single"/>
                              </w:rPr>
                              <w:t>Mindful Moment</w:t>
                            </w:r>
                          </w:p>
                          <w:p w14:paraId="4B080226" w14:textId="7A877BD6" w:rsidR="00AC5FF4" w:rsidRDefault="00AC5FF4" w:rsidP="00AC5FF4">
                            <w:pPr>
                              <w:jc w:val="center"/>
                              <w:rPr>
                                <w:color w:val="002060"/>
                              </w:rPr>
                            </w:pPr>
                            <w:r>
                              <w:rPr>
                                <w:color w:val="002060"/>
                              </w:rPr>
                              <w:t xml:space="preserve">In school we have introduced ‘Mindfulness Moments’ to encourage children to ‘be’ in the moment. This is part of our focus on mental health and wellbeing for everyone. </w:t>
                            </w:r>
                          </w:p>
                          <w:p w14:paraId="3AA6B422" w14:textId="28594BB4" w:rsidR="00AC5FF4" w:rsidRDefault="00AC5FF4" w:rsidP="00AC5FF4">
                            <w:pPr>
                              <w:jc w:val="center"/>
                              <w:rPr>
                                <w:color w:val="002060"/>
                              </w:rPr>
                            </w:pPr>
                          </w:p>
                          <w:p w14:paraId="04B9F995" w14:textId="1C369B9F" w:rsidR="00AC5FF4" w:rsidRDefault="00AC5FF4" w:rsidP="00AC5FF4">
                            <w:pPr>
                              <w:jc w:val="center"/>
                              <w:rPr>
                                <w:color w:val="002060"/>
                              </w:rPr>
                            </w:pPr>
                            <w:r>
                              <w:rPr>
                                <w:color w:val="002060"/>
                              </w:rPr>
                              <w:t xml:space="preserve">Try this simple moment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3133B" id="Text Box 9" o:spid="_x0000_s1029" type="#_x0000_t202" style="position:absolute;margin-left:226pt;margin-top:367.55pt;width:233.55pt;height:24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" fillcolor="white [3201]" strokecolor="#002060" strokeweight="1pt">
                <v:stroke dashstyle="longDashDot"/>
                <v:textbox>
                  <w:txbxContent>
                    <w:p w14:paraId="6D17B76D" w14:textId="425D576B" w:rsidR="00AC5FF4" w:rsidRPr="00AC5FF4" w:rsidRDefault="00AC5FF4" w:rsidP="00AC5FF4">
                      <w:pPr>
                        <w:jc w:val="center"/>
                        <w:rPr>
                          <w:b/>
                          <w:bCs/>
                          <w:color w:val="002060"/>
                          <w:u w:val="single"/>
                        </w:rPr>
                      </w:pPr>
                      <w:r>
                        <w:rPr>
                          <w:color w:val="002060"/>
                        </w:rPr>
                        <w:t xml:space="preserve"> </w:t>
                      </w:r>
                      <w:r w:rsidRPr="00AC5FF4">
                        <w:rPr>
                          <w:b/>
                          <w:bCs/>
                          <w:color w:val="002060"/>
                          <w:u w:val="single"/>
                        </w:rPr>
                        <w:t>Mindful Moment</w:t>
                      </w:r>
                    </w:p>
                    <w:p w14:paraId="4B080226" w14:textId="7A877BD6" w:rsidR="00AC5FF4" w:rsidRDefault="00AC5FF4" w:rsidP="00AC5FF4">
                      <w:pPr>
                        <w:jc w:val="center"/>
                        <w:rPr>
                          <w:color w:val="002060"/>
                        </w:rPr>
                      </w:pPr>
                      <w:r>
                        <w:rPr>
                          <w:color w:val="002060"/>
                        </w:rPr>
                        <w:t xml:space="preserve">In school we have introduced ‘Mindfulness Moments’ to encourage children to ‘be’ in the moment. This is part of our focus on mental health and wellbeing for everyone. </w:t>
                      </w:r>
                    </w:p>
                    <w:p w14:paraId="3AA6B422" w14:textId="28594BB4" w:rsidR="00AC5FF4" w:rsidRDefault="00AC5FF4" w:rsidP="00AC5FF4">
                      <w:pPr>
                        <w:jc w:val="center"/>
                        <w:rPr>
                          <w:color w:val="002060"/>
                        </w:rPr>
                      </w:pPr>
                    </w:p>
                    <w:p w14:paraId="04B9F995" w14:textId="1C369B9F" w:rsidR="00AC5FF4" w:rsidRDefault="00AC5FF4" w:rsidP="00AC5FF4">
                      <w:pPr>
                        <w:jc w:val="center"/>
                        <w:rPr>
                          <w:color w:val="002060"/>
                        </w:rPr>
                      </w:pPr>
                      <w:r>
                        <w:rPr>
                          <w:color w:val="002060"/>
                        </w:rPr>
                        <w:t xml:space="preserve">Try this simple moment at home. </w:t>
                      </w:r>
                    </w:p>
                  </w:txbxContent>
                </v:textbox>
              </v:shape>
            </w:pict>
          </mc:Fallback>
        </mc:AlternateContent>
      </w: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2BFFE8B2" wp14:editId="0CE72E41">
                <wp:simplePos x="0" y="0"/>
                <wp:positionH relativeFrom="column">
                  <wp:posOffset>-212651</wp:posOffset>
                </wp:positionH>
                <wp:positionV relativeFrom="paragraph">
                  <wp:posOffset>3791409</wp:posOffset>
                </wp:positionV>
                <wp:extent cx="6070600" cy="808074"/>
                <wp:effectExtent l="0" t="0" r="12700" b="17780"/>
                <wp:wrapNone/>
                <wp:docPr id="5" name="Text Box 5"/>
                <wp:cNvGraphicFramePr/>
                <a:graphic xmlns:a="http://schemas.openxmlformats.org/drawingml/2006/main">
                  <a:graphicData uri="http://schemas.microsoft.com/office/word/2010/wordprocessingShape">
                    <wps:wsp>
                      <wps:cNvSpPr txBox="1"/>
                      <wps:spPr>
                        <a:xfrm>
                          <a:off x="0" y="0"/>
                          <a:ext cx="6070600" cy="808074"/>
                        </a:xfrm>
                        <a:prstGeom prst="rect">
                          <a:avLst/>
                        </a:prstGeom>
                        <a:solidFill>
                          <a:schemeClr val="lt1"/>
                        </a:solidFill>
                        <a:ln w="12700">
                          <a:solidFill>
                            <a:srgbClr val="002060"/>
                          </a:solidFill>
                          <a:prstDash val="lgDashDot"/>
                        </a:ln>
                      </wps:spPr>
                      <wps:txbx>
                        <w:txbxContent>
                          <w:p w14:paraId="68E78432" w14:textId="05CEB9F4" w:rsidR="00FB490D" w:rsidRDefault="00AF221A" w:rsidP="00AF221A">
                            <w:pPr>
                              <w:jc w:val="center"/>
                              <w:rPr>
                                <w:b/>
                                <w:bCs/>
                                <w:color w:val="002060"/>
                                <w:u w:val="single"/>
                              </w:rPr>
                            </w:pPr>
                            <w:r>
                              <w:rPr>
                                <w:b/>
                                <w:bCs/>
                                <w:color w:val="002060"/>
                                <w:u w:val="single"/>
                              </w:rPr>
                              <w:t>Dates, Dates, Dates!!</w:t>
                            </w:r>
                          </w:p>
                          <w:p w14:paraId="4F617414" w14:textId="2DBE8B50" w:rsidR="00FC1331" w:rsidRDefault="00AF221A" w:rsidP="00FC1331">
                            <w:pPr>
                              <w:ind w:left="720"/>
                              <w:jc w:val="center"/>
                              <w:rPr>
                                <w:color w:val="002060"/>
                                <w:sz w:val="21"/>
                                <w:szCs w:val="21"/>
                              </w:rPr>
                            </w:pPr>
                            <w:r w:rsidRPr="00AF221A">
                              <w:rPr>
                                <w:color w:val="002060"/>
                                <w:sz w:val="21"/>
                                <w:szCs w:val="21"/>
                              </w:rPr>
                              <w:t>We have updated the school calendar on</w:t>
                            </w:r>
                            <w:r w:rsidR="00FC1331">
                              <w:rPr>
                                <w:color w:val="002060"/>
                                <w:sz w:val="21"/>
                                <w:szCs w:val="21"/>
                              </w:rPr>
                              <w:t xml:space="preserve"> our website</w:t>
                            </w:r>
                            <w:r w:rsidRPr="00AF221A">
                              <w:rPr>
                                <w:color w:val="002060"/>
                                <w:sz w:val="21"/>
                                <w:szCs w:val="21"/>
                              </w:rPr>
                              <w:t xml:space="preserve"> with dates for the academic year.</w:t>
                            </w:r>
                            <w:r w:rsidR="0057713E">
                              <w:rPr>
                                <w:color w:val="002060"/>
                                <w:sz w:val="21"/>
                                <w:szCs w:val="21"/>
                              </w:rPr>
                              <w:t xml:space="preserve"> If you like to plan ahead,</w:t>
                            </w:r>
                            <w:bookmarkStart w:id="0" w:name="_GoBack"/>
                            <w:bookmarkEnd w:id="0"/>
                            <w:r>
                              <w:rPr>
                                <w:color w:val="002060"/>
                                <w:sz w:val="21"/>
                                <w:szCs w:val="21"/>
                              </w:rPr>
                              <w:t xml:space="preserve"> take a look and you’ll find lots on here like our Christmas productions, </w:t>
                            </w:r>
                          </w:p>
                          <w:p w14:paraId="66C087F3" w14:textId="51629E58" w:rsidR="00AF221A" w:rsidRPr="00AF221A" w:rsidRDefault="00AF221A" w:rsidP="00FC1331">
                            <w:pPr>
                              <w:ind w:left="720"/>
                              <w:jc w:val="center"/>
                              <w:rPr>
                                <w:color w:val="002060"/>
                                <w:sz w:val="21"/>
                                <w:szCs w:val="21"/>
                              </w:rPr>
                            </w:pPr>
                            <w:r>
                              <w:rPr>
                                <w:color w:val="002060"/>
                                <w:sz w:val="21"/>
                                <w:szCs w:val="21"/>
                              </w:rPr>
                              <w:t>sports days and</w:t>
                            </w:r>
                            <w:r w:rsidR="00FC1331">
                              <w:rPr>
                                <w:color w:val="002060"/>
                                <w:sz w:val="21"/>
                                <w:szCs w:val="21"/>
                              </w:rPr>
                              <w:t xml:space="preserve"> </w:t>
                            </w:r>
                            <w:r>
                              <w:rPr>
                                <w:color w:val="002060"/>
                                <w:sz w:val="21"/>
                                <w:szCs w:val="21"/>
                              </w:rPr>
                              <w:t xml:space="preserve">much more. </w:t>
                            </w:r>
                          </w:p>
                          <w:p w14:paraId="13161049" w14:textId="77777777" w:rsidR="00FB490D" w:rsidRDefault="00FB490D" w:rsidP="00FB490D">
                            <w:pPr>
                              <w:rPr>
                                <w:color w:val="002060"/>
                              </w:rPr>
                            </w:pPr>
                          </w:p>
                          <w:p w14:paraId="507B6DB3" w14:textId="77777777" w:rsidR="00FB490D" w:rsidRPr="00D130AB" w:rsidRDefault="00FB490D" w:rsidP="00FB490D">
                            <w:pPr>
                              <w:jc w:val="center"/>
                              <w:rPr>
                                <w:color w:val="002060"/>
                                <w:u w:val="single"/>
                              </w:rPr>
                            </w:pPr>
                          </w:p>
                          <w:p w14:paraId="2A2C5A2C" w14:textId="77777777" w:rsidR="00FB490D" w:rsidRDefault="00FB490D" w:rsidP="00FB490D">
                            <w:pPr>
                              <w:jc w:val="center"/>
                              <w:rPr>
                                <w:color w:val="002060"/>
                              </w:rPr>
                            </w:pPr>
                          </w:p>
                          <w:p w14:paraId="028C2447" w14:textId="77777777" w:rsidR="00FB490D" w:rsidRDefault="00FB490D" w:rsidP="00FB490D">
                            <w:pPr>
                              <w:jc w:val="center"/>
                              <w:rPr>
                                <w:color w:val="002060"/>
                              </w:rPr>
                            </w:pPr>
                          </w:p>
                          <w:p w14:paraId="5558668C" w14:textId="77777777" w:rsidR="00FB490D" w:rsidRPr="00D130AB" w:rsidRDefault="00FB490D" w:rsidP="00FB490D">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16.75pt;margin-top:298.55pt;width:478pt;height:6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" fillcolor="white [3201]" strokecolor="#002060" strokeweight="1pt">
                <v:stroke dashstyle="longDashDot"/>
                <v:textbox>
                  <w:txbxContent>
                    <w:p w14:paraId="68E78432" w14:textId="05CEB9F4" w:rsidR="00FB490D" w:rsidRDefault="00AF221A" w:rsidP="00AF221A">
                      <w:pPr>
                        <w:jc w:val="center"/>
                        <w:rPr>
                          <w:b/>
                          <w:bCs/>
                          <w:color w:val="002060"/>
                          <w:u w:val="single"/>
                        </w:rPr>
                      </w:pPr>
                      <w:r>
                        <w:rPr>
                          <w:b/>
                          <w:bCs/>
                          <w:color w:val="002060"/>
                          <w:u w:val="single"/>
                        </w:rPr>
                        <w:t>Dates, Dates, Dates!!</w:t>
                      </w:r>
                    </w:p>
                    <w:p w14:paraId="4F617414" w14:textId="2DBE8B50" w:rsidR="00FC1331" w:rsidRDefault="00AF221A" w:rsidP="00FC1331">
                      <w:pPr>
                        <w:ind w:left="720"/>
                        <w:jc w:val="center"/>
                        <w:rPr>
                          <w:color w:val="002060"/>
                          <w:sz w:val="21"/>
                          <w:szCs w:val="21"/>
                        </w:rPr>
                      </w:pPr>
                      <w:r w:rsidRPr="00AF221A">
                        <w:rPr>
                          <w:color w:val="002060"/>
                          <w:sz w:val="21"/>
                          <w:szCs w:val="21"/>
                        </w:rPr>
                        <w:t>We have updated the school calendar on</w:t>
                      </w:r>
                      <w:r w:rsidR="00FC1331">
                        <w:rPr>
                          <w:color w:val="002060"/>
                          <w:sz w:val="21"/>
                          <w:szCs w:val="21"/>
                        </w:rPr>
                        <w:t xml:space="preserve"> our website</w:t>
                      </w:r>
                      <w:r w:rsidRPr="00AF221A">
                        <w:rPr>
                          <w:color w:val="002060"/>
                          <w:sz w:val="21"/>
                          <w:szCs w:val="21"/>
                        </w:rPr>
                        <w:t xml:space="preserve"> with dates for the academic year.</w:t>
                      </w:r>
                      <w:r w:rsidR="0057713E">
                        <w:rPr>
                          <w:color w:val="002060"/>
                          <w:sz w:val="21"/>
                          <w:szCs w:val="21"/>
                        </w:rPr>
                        <w:t xml:space="preserve"> If you like to plan ahead,</w:t>
                      </w:r>
                      <w:bookmarkStart w:id="1" w:name="_GoBack"/>
                      <w:bookmarkEnd w:id="1"/>
                      <w:r>
                        <w:rPr>
                          <w:color w:val="002060"/>
                          <w:sz w:val="21"/>
                          <w:szCs w:val="21"/>
                        </w:rPr>
                        <w:t xml:space="preserve"> take a look and you’ll find lots on here like our Christmas productions, </w:t>
                      </w:r>
                    </w:p>
                    <w:p w14:paraId="66C087F3" w14:textId="51629E58" w:rsidR="00AF221A" w:rsidRPr="00AF221A" w:rsidRDefault="00AF221A" w:rsidP="00FC1331">
                      <w:pPr>
                        <w:ind w:left="720"/>
                        <w:jc w:val="center"/>
                        <w:rPr>
                          <w:color w:val="002060"/>
                          <w:sz w:val="21"/>
                          <w:szCs w:val="21"/>
                        </w:rPr>
                      </w:pPr>
                      <w:r>
                        <w:rPr>
                          <w:color w:val="002060"/>
                          <w:sz w:val="21"/>
                          <w:szCs w:val="21"/>
                        </w:rPr>
                        <w:t>sports days and</w:t>
                      </w:r>
                      <w:r w:rsidR="00FC1331">
                        <w:rPr>
                          <w:color w:val="002060"/>
                          <w:sz w:val="21"/>
                          <w:szCs w:val="21"/>
                        </w:rPr>
                        <w:t xml:space="preserve"> </w:t>
                      </w:r>
                      <w:r>
                        <w:rPr>
                          <w:color w:val="002060"/>
                          <w:sz w:val="21"/>
                          <w:szCs w:val="21"/>
                        </w:rPr>
                        <w:t xml:space="preserve">much more. </w:t>
                      </w:r>
                    </w:p>
                    <w:p w14:paraId="13161049" w14:textId="77777777" w:rsidR="00FB490D" w:rsidRDefault="00FB490D" w:rsidP="00FB490D">
                      <w:pPr>
                        <w:rPr>
                          <w:color w:val="002060"/>
                        </w:rPr>
                      </w:pPr>
                    </w:p>
                    <w:p w14:paraId="507B6DB3" w14:textId="77777777" w:rsidR="00FB490D" w:rsidRPr="00D130AB" w:rsidRDefault="00FB490D" w:rsidP="00FB490D">
                      <w:pPr>
                        <w:jc w:val="center"/>
                        <w:rPr>
                          <w:color w:val="002060"/>
                          <w:u w:val="single"/>
                        </w:rPr>
                      </w:pPr>
                    </w:p>
                    <w:p w14:paraId="2A2C5A2C" w14:textId="77777777" w:rsidR="00FB490D" w:rsidRDefault="00FB490D" w:rsidP="00FB490D">
                      <w:pPr>
                        <w:jc w:val="center"/>
                        <w:rPr>
                          <w:color w:val="002060"/>
                        </w:rPr>
                      </w:pPr>
                    </w:p>
                    <w:p w14:paraId="028C2447" w14:textId="77777777" w:rsidR="00FB490D" w:rsidRDefault="00FB490D" w:rsidP="00FB490D">
                      <w:pPr>
                        <w:jc w:val="center"/>
                        <w:rPr>
                          <w:color w:val="002060"/>
                        </w:rPr>
                      </w:pPr>
                    </w:p>
                    <w:p w14:paraId="5558668C" w14:textId="77777777" w:rsidR="00FB490D" w:rsidRPr="00D130AB" w:rsidRDefault="00FB490D" w:rsidP="00FB490D">
                      <w:pPr>
                        <w:jc w:val="center"/>
                        <w:rPr>
                          <w:u w:val="single"/>
                        </w:rPr>
                      </w:pPr>
                    </w:p>
                  </w:txbxContent>
                </v:textbox>
              </v:shape>
            </w:pict>
          </mc:Fallback>
        </mc:AlternateContent>
      </w:r>
      <w:r w:rsidRPr="00AF221A">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4CFB2F8C" wp14:editId="4454EFDB">
            <wp:simplePos x="0" y="0"/>
            <wp:positionH relativeFrom="column">
              <wp:posOffset>-112218</wp:posOffset>
            </wp:positionH>
            <wp:positionV relativeFrom="paragraph">
              <wp:posOffset>3964910</wp:posOffset>
            </wp:positionV>
            <wp:extent cx="446405" cy="458470"/>
            <wp:effectExtent l="63500" t="63500" r="61595" b="62230"/>
            <wp:wrapSquare wrapText="bothSides"/>
            <wp:docPr id="18" name="Picture 18" descr="Image result for calendar da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lendar dates clip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42" t="10642" r="10571" b="8442"/>
                    <a:stretch/>
                  </pic:blipFill>
                  <pic:spPr bwMode="auto">
                    <a:xfrm rot="20658955">
                      <a:off x="0" y="0"/>
                      <a:ext cx="446405" cy="45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ahoma"/>
          <w:noProof/>
          <w:sz w:val="20"/>
          <w:szCs w:val="20"/>
          <w:lang w:eastAsia="en-GB"/>
        </w:rPr>
        <w:drawing>
          <wp:anchor distT="0" distB="0" distL="114300" distR="114300" simplePos="0" relativeHeight="251672576" behindDoc="0" locked="0" layoutInCell="1" allowOverlap="1" wp14:anchorId="6ED5140C" wp14:editId="0E5E348C">
            <wp:simplePos x="0" y="0"/>
            <wp:positionH relativeFrom="column">
              <wp:posOffset>1956627</wp:posOffset>
            </wp:positionH>
            <wp:positionV relativeFrom="paragraph">
              <wp:posOffset>2791460</wp:posOffset>
            </wp:positionV>
            <wp:extent cx="612775" cy="706755"/>
            <wp:effectExtent l="63500" t="50800" r="60325" b="55245"/>
            <wp:wrapSquare wrapText="bothSides"/>
            <wp:docPr id="16" name="Picture 16" descr="School Emblem Prefer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Emblem Preferred Image"/>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rot="575836">
                      <a:off x="0" y="0"/>
                      <a:ext cx="61277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BF">
        <w:rPr>
          <w:rFonts w:ascii="Times New Roman" w:eastAsia="Times New Roman" w:hAnsi="Times New Roman" w:cs="Times New Roman"/>
          <w:noProof/>
          <w:sz w:val="24"/>
          <w:szCs w:val="24"/>
          <w:lang w:eastAsia="en-GB"/>
        </w:rPr>
        <w:drawing>
          <wp:anchor distT="0" distB="0" distL="114300" distR="114300" simplePos="0" relativeHeight="251670528" behindDoc="0" locked="0" layoutInCell="1" allowOverlap="1" wp14:anchorId="0EE61F3A" wp14:editId="144D9498">
            <wp:simplePos x="0" y="0"/>
            <wp:positionH relativeFrom="column">
              <wp:posOffset>-37420</wp:posOffset>
            </wp:positionH>
            <wp:positionV relativeFrom="paragraph">
              <wp:posOffset>2808605</wp:posOffset>
            </wp:positionV>
            <wp:extent cx="783590" cy="721360"/>
            <wp:effectExtent l="88900" t="101600" r="92710" b="104140"/>
            <wp:wrapSquare wrapText="bothSides"/>
            <wp:docPr id="1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C8A07-3462-E14A-B8CC-A95577E2B19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C8A07-3462-E14A-B8CC-A95577E2B19A}"/>
                        </a:ext>
                      </a:extLst>
                    </pic:cNvPr>
                    <pic:cNvPicPr/>
                  </pic:nvPicPr>
                  <pic:blipFill rotWithShape="1">
                    <a:blip r:embed="rId12" cstate="print">
                      <a:extLst>
                        <a:ext uri="{28A0092B-C50C-407E-A947-70E740481C1C}">
                          <a14:useLocalDpi xmlns:a14="http://schemas.microsoft.com/office/drawing/2010/main" val="0"/>
                        </a:ext>
                      </a:extLst>
                    </a:blip>
                    <a:srcRect l="35814" t="35951" r="35813" b="11509"/>
                    <a:stretch/>
                  </pic:blipFill>
                  <pic:spPr bwMode="auto">
                    <a:xfrm rot="20644138">
                      <a:off x="0" y="0"/>
                      <a:ext cx="78359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FF4" w:rsidRPr="00AC5FF4">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5BF38079" wp14:editId="17F15004">
            <wp:simplePos x="0" y="0"/>
            <wp:positionH relativeFrom="column">
              <wp:posOffset>3753293</wp:posOffset>
            </wp:positionH>
            <wp:positionV relativeFrom="paragraph">
              <wp:posOffset>6006760</wp:posOffset>
            </wp:positionV>
            <wp:extent cx="1259611" cy="1647928"/>
            <wp:effectExtent l="0" t="0" r="0" b="3175"/>
            <wp:wrapNone/>
            <wp:docPr id="20" name="Picture 20" descr="Image result for breath in the flower and blow out th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eath in the flower and blow out the leav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611" cy="1647928"/>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F4" w:rsidRPr="00B21455">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14:anchorId="31B3C373" wp14:editId="6FD9395F">
            <wp:simplePos x="0" y="0"/>
            <wp:positionH relativeFrom="column">
              <wp:posOffset>-106222</wp:posOffset>
            </wp:positionH>
            <wp:positionV relativeFrom="paragraph">
              <wp:posOffset>6916272</wp:posOffset>
            </wp:positionV>
            <wp:extent cx="457200" cy="457200"/>
            <wp:effectExtent l="0" t="0" r="0" b="0"/>
            <wp:wrapNone/>
            <wp:docPr id="12" name="Picture 12" descr="Image result for school clo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ool clock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F4" w:rsidRPr="00FB490D">
        <w:rPr>
          <w:rFonts w:ascii="Times New Roman" w:eastAsia="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6630B814" wp14:editId="7CED60D5">
                <wp:simplePos x="0" y="0"/>
                <wp:positionH relativeFrom="column">
                  <wp:posOffset>-212253</wp:posOffset>
                </wp:positionH>
                <wp:positionV relativeFrom="paragraph">
                  <wp:posOffset>6709587</wp:posOffset>
                </wp:positionV>
                <wp:extent cx="2954020" cy="1020725"/>
                <wp:effectExtent l="0" t="0" r="17780" b="8255"/>
                <wp:wrapNone/>
                <wp:docPr id="6" name="Text Box 6"/>
                <wp:cNvGraphicFramePr/>
                <a:graphic xmlns:a="http://schemas.openxmlformats.org/drawingml/2006/main">
                  <a:graphicData uri="http://schemas.microsoft.com/office/word/2010/wordprocessingShape">
                    <wps:wsp>
                      <wps:cNvSpPr txBox="1"/>
                      <wps:spPr>
                        <a:xfrm>
                          <a:off x="0" y="0"/>
                          <a:ext cx="2954020" cy="1020725"/>
                        </a:xfrm>
                        <a:prstGeom prst="rect">
                          <a:avLst/>
                        </a:prstGeom>
                        <a:solidFill>
                          <a:schemeClr val="lt1"/>
                        </a:solidFill>
                        <a:ln w="12700">
                          <a:solidFill>
                            <a:srgbClr val="002060"/>
                          </a:solidFill>
                          <a:prstDash val="lgDashDot"/>
                        </a:ln>
                      </wps:spPr>
                      <wps:txbx>
                        <w:txbxContent>
                          <w:p w14:paraId="4D03073D" w14:textId="18EA4B67" w:rsidR="00B21455" w:rsidRPr="00B21455" w:rsidRDefault="00B21455" w:rsidP="00220962">
                            <w:pPr>
                              <w:ind w:left="720"/>
                              <w:jc w:val="center"/>
                              <w:rPr>
                                <w:rFonts w:ascii="Times New Roman" w:eastAsia="Times New Roman" w:hAnsi="Times New Roman" w:cs="Times New Roman"/>
                                <w:sz w:val="24"/>
                                <w:szCs w:val="24"/>
                                <w:lang w:eastAsia="en-GB"/>
                              </w:rPr>
                            </w:pPr>
                            <w:r w:rsidRPr="00B21455">
                              <w:rPr>
                                <w:color w:val="002060"/>
                              </w:rPr>
                              <w:t xml:space="preserve">Please let tell us on the door or give the office a quick ring if somebody different is going to collect your child/children. </w:t>
                            </w:r>
                            <w:r w:rsidRPr="00220962">
                              <w:rPr>
                                <w:b/>
                                <w:bCs/>
                                <w:color w:val="002060"/>
                              </w:rPr>
                              <w:t>Help us safeguard all children by keeping us informed.</w:t>
                            </w:r>
                          </w:p>
                          <w:p w14:paraId="5D99BEF0" w14:textId="36BBA9A9" w:rsidR="00FB490D" w:rsidRPr="00B21455" w:rsidRDefault="00FB490D" w:rsidP="00FB490D">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0B814" id="Text Box 6" o:spid="_x0000_s1031" type="#_x0000_t202" style="position:absolute;margin-left:-16.7pt;margin-top:528.3pt;width:232.6pt;height:8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" fillcolor="white [3201]" strokecolor="#002060" strokeweight="1pt">
                <v:stroke dashstyle="longDashDot"/>
                <v:textbox>
                  <w:txbxContent>
                    <w:p w14:paraId="4D03073D" w14:textId="18EA4B67" w:rsidR="00B21455" w:rsidRPr="00B21455" w:rsidRDefault="00B21455" w:rsidP="00220962">
                      <w:pPr>
                        <w:ind w:left="720"/>
                        <w:jc w:val="center"/>
                        <w:rPr>
                          <w:rFonts w:ascii="Times New Roman" w:eastAsia="Times New Roman" w:hAnsi="Times New Roman" w:cs="Times New Roman"/>
                          <w:sz w:val="24"/>
                          <w:szCs w:val="24"/>
                          <w:lang w:eastAsia="en-GB"/>
                        </w:rPr>
                      </w:pPr>
                      <w:r w:rsidRPr="00B21455">
                        <w:rPr>
                          <w:color w:val="002060"/>
                        </w:rPr>
                        <w:t xml:space="preserve">Please let tell us on the door or give the office a quick ring if somebody different is going to collect your child/children. </w:t>
                      </w:r>
                      <w:r w:rsidRPr="00220962">
                        <w:rPr>
                          <w:b/>
                          <w:bCs/>
                          <w:color w:val="002060"/>
                        </w:rPr>
                        <w:t>Help us safeguard all children by keeping us informed.</w:t>
                      </w:r>
                    </w:p>
                    <w:p w14:paraId="5D99BEF0" w14:textId="36BBA9A9" w:rsidR="00FB490D" w:rsidRPr="00B21455" w:rsidRDefault="00FB490D" w:rsidP="00FB490D">
                      <w:pPr>
                        <w:jc w:val="center"/>
                        <w:rPr>
                          <w:color w:val="002060"/>
                        </w:rPr>
                      </w:pPr>
                    </w:p>
                  </w:txbxContent>
                </v:textbox>
              </v:shape>
            </w:pict>
          </mc:Fallback>
        </mc:AlternateContent>
      </w:r>
      <w:r w:rsidR="00AC5FF4" w:rsidRPr="00B21455">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E34D12A" wp14:editId="0B293430">
            <wp:simplePos x="0" y="0"/>
            <wp:positionH relativeFrom="column">
              <wp:posOffset>-104317</wp:posOffset>
            </wp:positionH>
            <wp:positionV relativeFrom="paragraph">
              <wp:posOffset>5785028</wp:posOffset>
            </wp:positionV>
            <wp:extent cx="866775" cy="770255"/>
            <wp:effectExtent l="0" t="0" r="0" b="4445"/>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80" b="13505"/>
                    <a:stretch/>
                  </pic:blipFill>
                  <pic:spPr bwMode="auto">
                    <a:xfrm>
                      <a:off x="0" y="0"/>
                      <a:ext cx="866775" cy="77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FF4" w:rsidRPr="00FB490D">
        <w:rPr>
          <w:rFonts w:ascii="Times New Roman" w:eastAsia="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4B2050EE" wp14:editId="60B304BF">
                <wp:simplePos x="0" y="0"/>
                <wp:positionH relativeFrom="column">
                  <wp:posOffset>-210185</wp:posOffset>
                </wp:positionH>
                <wp:positionV relativeFrom="paragraph">
                  <wp:posOffset>4674087</wp:posOffset>
                </wp:positionV>
                <wp:extent cx="2954020" cy="1971675"/>
                <wp:effectExtent l="0" t="0" r="17780" b="9525"/>
                <wp:wrapNone/>
                <wp:docPr id="7" name="Text Box 7"/>
                <wp:cNvGraphicFramePr/>
                <a:graphic xmlns:a="http://schemas.openxmlformats.org/drawingml/2006/main">
                  <a:graphicData uri="http://schemas.microsoft.com/office/word/2010/wordprocessingShape">
                    <wps:wsp>
                      <wps:cNvSpPr txBox="1"/>
                      <wps:spPr>
                        <a:xfrm>
                          <a:off x="0" y="0"/>
                          <a:ext cx="2954020" cy="1971675"/>
                        </a:xfrm>
                        <a:prstGeom prst="rect">
                          <a:avLst/>
                        </a:prstGeom>
                        <a:solidFill>
                          <a:schemeClr val="lt1"/>
                        </a:solidFill>
                        <a:ln w="12700">
                          <a:solidFill>
                            <a:srgbClr val="002060"/>
                          </a:solidFill>
                          <a:prstDash val="lgDashDot"/>
                        </a:ln>
                      </wps:spPr>
                      <wps:txbx>
                        <w:txbxContent>
                          <w:p w14:paraId="00A8A139" w14:textId="3DBCC913" w:rsidR="00FB490D" w:rsidRDefault="00B21455" w:rsidP="00FB490D">
                            <w:pPr>
                              <w:jc w:val="center"/>
                              <w:rPr>
                                <w:b/>
                                <w:bCs/>
                                <w:color w:val="002060"/>
                                <w:u w:val="single"/>
                              </w:rPr>
                            </w:pPr>
                            <w:r>
                              <w:rPr>
                                <w:b/>
                                <w:bCs/>
                                <w:color w:val="002060"/>
                                <w:u w:val="single"/>
                              </w:rPr>
                              <w:t xml:space="preserve">Nits! </w:t>
                            </w:r>
                          </w:p>
                          <w:p w14:paraId="603DA71A" w14:textId="4C37C63D" w:rsidR="00FB490D" w:rsidRDefault="00B21455" w:rsidP="00B21455">
                            <w:pPr>
                              <w:jc w:val="center"/>
                              <w:rPr>
                                <w:color w:val="002060"/>
                              </w:rPr>
                            </w:pPr>
                            <w:r>
                              <w:rPr>
                                <w:color w:val="002060"/>
                              </w:rPr>
                              <w:t>Our unwelcome friends are back! We have had lots of reports of nits already. Please, please, please regularly check your child’s hair. If we all do this and apply regular treatments, we will combat nits in school. We can only do this together.</w:t>
                            </w:r>
                          </w:p>
                          <w:p w14:paraId="12BCE5A2" w14:textId="73C238A9" w:rsidR="00B21455" w:rsidRDefault="00B21455" w:rsidP="00B21455">
                            <w:pPr>
                              <w:jc w:val="center"/>
                              <w:rPr>
                                <w:color w:val="002060"/>
                              </w:rPr>
                            </w:pPr>
                          </w:p>
                          <w:p w14:paraId="7D04B02A" w14:textId="52949A29" w:rsidR="00B21455" w:rsidRDefault="00B21455" w:rsidP="00B21455">
                            <w:pPr>
                              <w:ind w:left="1440"/>
                              <w:rPr>
                                <w:color w:val="002060"/>
                              </w:rPr>
                            </w:pPr>
                            <w:r>
                              <w:rPr>
                                <w:color w:val="002060"/>
                              </w:rPr>
                              <w:t>Helpful website with treatment and prevention information.</w:t>
                            </w:r>
                          </w:p>
                          <w:p w14:paraId="29EAEEC9" w14:textId="684BFE5C" w:rsidR="00B21455" w:rsidRDefault="0057713E" w:rsidP="00B21455">
                            <w:pPr>
                              <w:ind w:left="1440"/>
                              <w:rPr>
                                <w:u w:val="single"/>
                              </w:rPr>
                            </w:pPr>
                            <w:hyperlink r:id="rId16" w:history="1">
                              <w:r w:rsidR="00B21455" w:rsidRPr="00E00CEF">
                                <w:rPr>
                                  <w:rStyle w:val="Hyperlink"/>
                                </w:rPr>
                                <w:t>www.nitwitsforkids.com</w:t>
                              </w:r>
                            </w:hyperlink>
                          </w:p>
                          <w:p w14:paraId="0CE59960" w14:textId="77777777" w:rsidR="00B21455" w:rsidRPr="00D130AB" w:rsidRDefault="00B21455" w:rsidP="00B21455">
                            <w:pPr>
                              <w:ind w:left="1440"/>
                              <w:rPr>
                                <w:u w:val="single"/>
                              </w:rPr>
                            </w:pPr>
                          </w:p>
                          <w:p w14:paraId="38406E68" w14:textId="77777777" w:rsidR="00FB490D" w:rsidRDefault="00FB490D" w:rsidP="00FB490D">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050EE" id="Text Box 7" o:spid="_x0000_s1032" type="#_x0000_t202" style="position:absolute;margin-left:-16.55pt;margin-top:368.05pt;width:232.6pt;height:1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" fillcolor="white [3201]" strokecolor="#002060" strokeweight="1pt">
                <v:stroke dashstyle="longDashDot"/>
                <v:textbox>
                  <w:txbxContent>
                    <w:p w14:paraId="00A8A139" w14:textId="3DBCC913" w:rsidR="00FB490D" w:rsidRDefault="00B21455" w:rsidP="00FB490D">
                      <w:pPr>
                        <w:jc w:val="center"/>
                        <w:rPr>
                          <w:b/>
                          <w:bCs/>
                          <w:color w:val="002060"/>
                          <w:u w:val="single"/>
                        </w:rPr>
                      </w:pPr>
                      <w:r>
                        <w:rPr>
                          <w:b/>
                          <w:bCs/>
                          <w:color w:val="002060"/>
                          <w:u w:val="single"/>
                        </w:rPr>
                        <w:t xml:space="preserve">Nits! </w:t>
                      </w:r>
                    </w:p>
                    <w:p w14:paraId="603DA71A" w14:textId="4C37C63D" w:rsidR="00FB490D" w:rsidRDefault="00B21455" w:rsidP="00B21455">
                      <w:pPr>
                        <w:jc w:val="center"/>
                        <w:rPr>
                          <w:color w:val="002060"/>
                        </w:rPr>
                      </w:pPr>
                      <w:r>
                        <w:rPr>
                          <w:color w:val="002060"/>
                        </w:rPr>
                        <w:t>Our unwelcome friends are back! We have had lots of reports of nits already. Please, please, please regularly check your child’s hair. If we all do this and apply regular treatments, we will combat nits in school. We can only do this together.</w:t>
                      </w:r>
                    </w:p>
                    <w:p w14:paraId="12BCE5A2" w14:textId="73C238A9" w:rsidR="00B21455" w:rsidRDefault="00B21455" w:rsidP="00B21455">
                      <w:pPr>
                        <w:jc w:val="center"/>
                        <w:rPr>
                          <w:color w:val="002060"/>
                        </w:rPr>
                      </w:pPr>
                    </w:p>
                    <w:p w14:paraId="7D04B02A" w14:textId="52949A29" w:rsidR="00B21455" w:rsidRDefault="00B21455" w:rsidP="00B21455">
                      <w:pPr>
                        <w:ind w:left="1440"/>
                        <w:rPr>
                          <w:color w:val="002060"/>
                        </w:rPr>
                      </w:pPr>
                      <w:r>
                        <w:rPr>
                          <w:color w:val="002060"/>
                        </w:rPr>
                        <w:t>Helpful website with treatment and prevention information.</w:t>
                      </w:r>
                    </w:p>
                    <w:p w14:paraId="29EAEEC9" w14:textId="684BFE5C" w:rsidR="00B21455" w:rsidRDefault="001E131B" w:rsidP="00B21455">
                      <w:pPr>
                        <w:ind w:left="1440"/>
                        <w:rPr>
                          <w:u w:val="single"/>
                        </w:rPr>
                      </w:pPr>
                      <w:hyperlink r:id="rId17" w:history="1">
                        <w:r w:rsidR="00B21455" w:rsidRPr="00E00CEF">
                          <w:rPr>
                            <w:rStyle w:val="Hyperlink"/>
                          </w:rPr>
                          <w:t>www.nitwitsforkids.com</w:t>
                        </w:r>
                      </w:hyperlink>
                    </w:p>
                    <w:p w14:paraId="0CE59960" w14:textId="77777777" w:rsidR="00B21455" w:rsidRPr="00D130AB" w:rsidRDefault="00B21455" w:rsidP="00B21455">
                      <w:pPr>
                        <w:ind w:left="1440"/>
                        <w:rPr>
                          <w:u w:val="single"/>
                        </w:rPr>
                      </w:pPr>
                    </w:p>
                    <w:p w14:paraId="38406E68" w14:textId="77777777" w:rsidR="00FB490D" w:rsidRDefault="00FB490D" w:rsidP="00FB490D">
                      <w:pPr>
                        <w:jc w:val="center"/>
                        <w:rPr>
                          <w:color w:val="002060"/>
                        </w:rPr>
                      </w:pPr>
                    </w:p>
                  </w:txbxContent>
                </v:textbox>
              </v:shape>
            </w:pict>
          </mc:Fallback>
        </mc:AlternateContent>
      </w:r>
      <w:r w:rsidR="00AC5FF4" w:rsidRPr="00FB490D">
        <w:rPr>
          <w:rFonts w:ascii="Times New Roman" w:eastAsia="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65B181A4" wp14:editId="45AFAF46">
                <wp:simplePos x="0" y="0"/>
                <wp:positionH relativeFrom="column">
                  <wp:posOffset>2934498</wp:posOffset>
                </wp:positionH>
                <wp:positionV relativeFrom="paragraph">
                  <wp:posOffset>2426084</wp:posOffset>
                </wp:positionV>
                <wp:extent cx="2911475" cy="1291390"/>
                <wp:effectExtent l="0" t="0" r="9525" b="17145"/>
                <wp:wrapNone/>
                <wp:docPr id="17" name="Text Box 17"/>
                <wp:cNvGraphicFramePr/>
                <a:graphic xmlns:a="http://schemas.openxmlformats.org/drawingml/2006/main">
                  <a:graphicData uri="http://schemas.microsoft.com/office/word/2010/wordprocessingShape">
                    <wps:wsp>
                      <wps:cNvSpPr txBox="1"/>
                      <wps:spPr>
                        <a:xfrm>
                          <a:off x="0" y="0"/>
                          <a:ext cx="2911475" cy="1291390"/>
                        </a:xfrm>
                        <a:prstGeom prst="rect">
                          <a:avLst/>
                        </a:prstGeom>
                        <a:solidFill>
                          <a:schemeClr val="lt1"/>
                        </a:solidFill>
                        <a:ln w="12700">
                          <a:solidFill>
                            <a:srgbClr val="002060"/>
                          </a:solidFill>
                          <a:prstDash val="lgDashDot"/>
                        </a:ln>
                      </wps:spPr>
                      <wps:txbx>
                        <w:txbxContent>
                          <w:p w14:paraId="4A735559" w14:textId="00C73BD1" w:rsidR="001865BF" w:rsidRDefault="002D02E4" w:rsidP="002D02E4">
                            <w:pPr>
                              <w:jc w:val="center"/>
                              <w:rPr>
                                <w:b/>
                                <w:bCs/>
                                <w:color w:val="002060"/>
                                <w:u w:val="single"/>
                              </w:rPr>
                            </w:pPr>
                            <w:r w:rsidRPr="002D02E4">
                              <w:rPr>
                                <w:b/>
                                <w:bCs/>
                                <w:color w:val="002060"/>
                                <w:u w:val="single"/>
                              </w:rPr>
                              <w:t>Next Week!</w:t>
                            </w:r>
                          </w:p>
                          <w:p w14:paraId="764E6A6F" w14:textId="2CBD395C" w:rsidR="002D02E4" w:rsidRDefault="002D02E4" w:rsidP="002D02E4">
                            <w:pPr>
                              <w:jc w:val="center"/>
                              <w:rPr>
                                <w:color w:val="002060"/>
                              </w:rPr>
                            </w:pPr>
                            <w:r w:rsidRPr="002D02E4">
                              <w:rPr>
                                <w:color w:val="002060"/>
                              </w:rPr>
                              <w:t>We have the following briefings in the hall</w:t>
                            </w:r>
                            <w:r>
                              <w:rPr>
                                <w:color w:val="002060"/>
                              </w:rPr>
                              <w:t xml:space="preserve">: </w:t>
                            </w:r>
                            <w:r w:rsidRPr="002D02E4">
                              <w:rPr>
                                <w:color w:val="002060"/>
                              </w:rPr>
                              <w:t xml:space="preserve"> </w:t>
                            </w:r>
                          </w:p>
                          <w:p w14:paraId="724E4A9F" w14:textId="4091AB8D" w:rsidR="002D02E4" w:rsidRDefault="002D02E4" w:rsidP="002D02E4">
                            <w:pPr>
                              <w:jc w:val="center"/>
                              <w:rPr>
                                <w:color w:val="002060"/>
                              </w:rPr>
                            </w:pPr>
                          </w:p>
                          <w:p w14:paraId="2F6F0861" w14:textId="442647AE" w:rsidR="002D02E4" w:rsidRPr="002D02E4" w:rsidRDefault="002D02E4" w:rsidP="002D02E4">
                            <w:pPr>
                              <w:jc w:val="center"/>
                              <w:rPr>
                                <w:color w:val="002060"/>
                              </w:rPr>
                            </w:pPr>
                            <w:r>
                              <w:rPr>
                                <w:color w:val="002060"/>
                              </w:rPr>
                              <w:t>Wednesday 25</w:t>
                            </w:r>
                            <w:r w:rsidRPr="002D02E4">
                              <w:rPr>
                                <w:color w:val="002060"/>
                                <w:vertAlign w:val="superscript"/>
                              </w:rPr>
                              <w:t>th</w:t>
                            </w:r>
                            <w:r>
                              <w:rPr>
                                <w:color w:val="002060"/>
                              </w:rPr>
                              <w:t xml:space="preserve"> at 9.00am – Reception Reading Briefing</w:t>
                            </w:r>
                            <w:r w:rsidR="00FC1331">
                              <w:rPr>
                                <w:color w:val="002060"/>
                              </w:rPr>
                              <w:t xml:space="preserve"> (Reception parent/carers) </w:t>
                            </w:r>
                            <w:r>
                              <w:rPr>
                                <w:color w:val="002060"/>
                              </w:rPr>
                              <w:t xml:space="preserve"> </w:t>
                            </w:r>
                          </w:p>
                          <w:p w14:paraId="36A204E7" w14:textId="2309B45D" w:rsidR="002D02E4" w:rsidRPr="002D02E4" w:rsidRDefault="002D02E4" w:rsidP="002D02E4">
                            <w:pPr>
                              <w:jc w:val="center"/>
                              <w:rPr>
                                <w:rFonts w:ascii="Times New Roman" w:eastAsia="Times New Roman" w:hAnsi="Times New Roman" w:cs="Times New Roman"/>
                                <w:sz w:val="24"/>
                                <w:szCs w:val="24"/>
                                <w:lang w:eastAsia="en-GB"/>
                              </w:rPr>
                            </w:pPr>
                            <w:r w:rsidRPr="002D02E4">
                              <w:rPr>
                                <w:color w:val="002060"/>
                              </w:rPr>
                              <w:t>Wednesday 25</w:t>
                            </w:r>
                            <w:r w:rsidRPr="002D02E4">
                              <w:rPr>
                                <w:color w:val="002060"/>
                                <w:vertAlign w:val="superscript"/>
                              </w:rPr>
                              <w:t>th</w:t>
                            </w:r>
                            <w:r w:rsidRPr="002D02E4">
                              <w:rPr>
                                <w:color w:val="002060"/>
                              </w:rPr>
                              <w:t xml:space="preserve"> at 2.30pm –Maths No Problem Briefing </w:t>
                            </w:r>
                            <w:r w:rsidR="00FC1331">
                              <w:rPr>
                                <w:color w:val="002060"/>
                              </w:rPr>
                              <w:t xml:space="preserve">(all welcome) </w:t>
                            </w:r>
                          </w:p>
                          <w:p w14:paraId="459E0B54" w14:textId="77777777" w:rsidR="001865BF" w:rsidRPr="00B21455" w:rsidRDefault="001865BF" w:rsidP="001865BF">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181A4" id="Text Box 17" o:spid="_x0000_s1033" type="#_x0000_t202" style="position:absolute;margin-left:231.05pt;margin-top:191.05pt;width:229.25pt;height:10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" fillcolor="white [3201]" strokecolor="#002060" strokeweight="1pt">
                <v:stroke dashstyle="longDashDot"/>
                <v:textbox>
                  <w:txbxContent>
                    <w:p w14:paraId="4A735559" w14:textId="00C73BD1" w:rsidR="001865BF" w:rsidRDefault="002D02E4" w:rsidP="002D02E4">
                      <w:pPr>
                        <w:jc w:val="center"/>
                        <w:rPr>
                          <w:b/>
                          <w:bCs/>
                          <w:color w:val="002060"/>
                          <w:u w:val="single"/>
                        </w:rPr>
                      </w:pPr>
                      <w:r w:rsidRPr="002D02E4">
                        <w:rPr>
                          <w:b/>
                          <w:bCs/>
                          <w:color w:val="002060"/>
                          <w:u w:val="single"/>
                        </w:rPr>
                        <w:t>Next Week!</w:t>
                      </w:r>
                    </w:p>
                    <w:p w14:paraId="764E6A6F" w14:textId="2CBD395C" w:rsidR="002D02E4" w:rsidRDefault="002D02E4" w:rsidP="002D02E4">
                      <w:pPr>
                        <w:jc w:val="center"/>
                        <w:rPr>
                          <w:color w:val="002060"/>
                        </w:rPr>
                      </w:pPr>
                      <w:r w:rsidRPr="002D02E4">
                        <w:rPr>
                          <w:color w:val="002060"/>
                        </w:rPr>
                        <w:t>We have the following briefings in the hall</w:t>
                      </w:r>
                      <w:r>
                        <w:rPr>
                          <w:color w:val="002060"/>
                        </w:rPr>
                        <w:t xml:space="preserve">: </w:t>
                      </w:r>
                      <w:r w:rsidRPr="002D02E4">
                        <w:rPr>
                          <w:color w:val="002060"/>
                        </w:rPr>
                        <w:t xml:space="preserve"> </w:t>
                      </w:r>
                    </w:p>
                    <w:p w14:paraId="724E4A9F" w14:textId="4091AB8D" w:rsidR="002D02E4" w:rsidRDefault="002D02E4" w:rsidP="002D02E4">
                      <w:pPr>
                        <w:jc w:val="center"/>
                        <w:rPr>
                          <w:color w:val="002060"/>
                        </w:rPr>
                      </w:pPr>
                    </w:p>
                    <w:p w14:paraId="2F6F0861" w14:textId="442647AE" w:rsidR="002D02E4" w:rsidRPr="002D02E4" w:rsidRDefault="002D02E4" w:rsidP="002D02E4">
                      <w:pPr>
                        <w:jc w:val="center"/>
                        <w:rPr>
                          <w:color w:val="002060"/>
                        </w:rPr>
                      </w:pPr>
                      <w:r>
                        <w:rPr>
                          <w:color w:val="002060"/>
                        </w:rPr>
                        <w:t>Wednesday 25</w:t>
                      </w:r>
                      <w:r w:rsidRPr="002D02E4">
                        <w:rPr>
                          <w:color w:val="002060"/>
                          <w:vertAlign w:val="superscript"/>
                        </w:rPr>
                        <w:t>th</w:t>
                      </w:r>
                      <w:r>
                        <w:rPr>
                          <w:color w:val="002060"/>
                        </w:rPr>
                        <w:t xml:space="preserve"> at 9.00am – Reception Reading Briefing</w:t>
                      </w:r>
                      <w:r w:rsidR="00FC1331">
                        <w:rPr>
                          <w:color w:val="002060"/>
                        </w:rPr>
                        <w:t xml:space="preserve"> (Reception parent/carers) </w:t>
                      </w:r>
                      <w:r>
                        <w:rPr>
                          <w:color w:val="002060"/>
                        </w:rPr>
                        <w:t xml:space="preserve"> </w:t>
                      </w:r>
                    </w:p>
                    <w:p w14:paraId="36A204E7" w14:textId="2309B45D" w:rsidR="002D02E4" w:rsidRPr="002D02E4" w:rsidRDefault="002D02E4" w:rsidP="002D02E4">
                      <w:pPr>
                        <w:jc w:val="center"/>
                        <w:rPr>
                          <w:rFonts w:ascii="Times New Roman" w:eastAsia="Times New Roman" w:hAnsi="Times New Roman" w:cs="Times New Roman"/>
                          <w:sz w:val="24"/>
                          <w:szCs w:val="24"/>
                          <w:lang w:eastAsia="en-GB"/>
                        </w:rPr>
                      </w:pPr>
                      <w:r w:rsidRPr="002D02E4">
                        <w:rPr>
                          <w:color w:val="002060"/>
                        </w:rPr>
                        <w:t>Wednesday 25</w:t>
                      </w:r>
                      <w:r w:rsidRPr="002D02E4">
                        <w:rPr>
                          <w:color w:val="002060"/>
                          <w:vertAlign w:val="superscript"/>
                        </w:rPr>
                        <w:t>th</w:t>
                      </w:r>
                      <w:r w:rsidRPr="002D02E4">
                        <w:rPr>
                          <w:color w:val="002060"/>
                        </w:rPr>
                        <w:t xml:space="preserve"> at 2.30pm –Maths No Problem Briefing </w:t>
                      </w:r>
                      <w:r w:rsidR="00FC1331">
                        <w:rPr>
                          <w:color w:val="002060"/>
                        </w:rPr>
                        <w:t xml:space="preserve">(all welcome) </w:t>
                      </w:r>
                    </w:p>
                    <w:p w14:paraId="459E0B54" w14:textId="77777777" w:rsidR="001865BF" w:rsidRPr="00B21455" w:rsidRDefault="001865BF" w:rsidP="001865BF">
                      <w:pPr>
                        <w:jc w:val="center"/>
                        <w:rPr>
                          <w:color w:val="002060"/>
                        </w:rPr>
                      </w:pPr>
                    </w:p>
                  </w:txbxContent>
                </v:textbox>
              </v:shape>
            </w:pict>
          </mc:Fallback>
        </mc:AlternateContent>
      </w:r>
      <w:r w:rsidR="00AC5FF4">
        <w:rPr>
          <w:noProof/>
          <w:color w:val="002060"/>
          <w:lang w:eastAsia="en-GB"/>
        </w:rPr>
        <w:drawing>
          <wp:anchor distT="0" distB="0" distL="114300" distR="114300" simplePos="0" relativeHeight="251668480" behindDoc="0" locked="0" layoutInCell="1" allowOverlap="1" wp14:anchorId="32BAB06B" wp14:editId="19127404">
            <wp:simplePos x="0" y="0"/>
            <wp:positionH relativeFrom="column">
              <wp:posOffset>3293583</wp:posOffset>
            </wp:positionH>
            <wp:positionV relativeFrom="paragraph">
              <wp:posOffset>1632186</wp:posOffset>
            </wp:positionV>
            <wp:extent cx="2125345" cy="647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9-16 at 22.01.51.png"/>
                    <pic:cNvPicPr/>
                  </pic:nvPicPr>
                  <pic:blipFill rotWithShape="1">
                    <a:blip r:embed="rId18">
                      <a:extLst>
                        <a:ext uri="{28A0092B-C50C-407E-A947-70E740481C1C}">
                          <a14:useLocalDpi xmlns:a14="http://schemas.microsoft.com/office/drawing/2010/main" val="0"/>
                        </a:ext>
                      </a:extLst>
                    </a:blip>
                    <a:srcRect b="14286"/>
                    <a:stretch/>
                  </pic:blipFill>
                  <pic:spPr bwMode="auto">
                    <a:xfrm>
                      <a:off x="0" y="0"/>
                      <a:ext cx="212534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455" w:rsidRPr="00B21455">
        <w:rPr>
          <w:rFonts w:ascii="Times New Roman" w:eastAsia="Times New Roman" w:hAnsi="Times New Roman" w:cs="Times New Roman"/>
          <w:sz w:val="24"/>
          <w:szCs w:val="24"/>
          <w:lang w:eastAsia="en-GB"/>
        </w:rPr>
        <w:fldChar w:fldCharType="begin"/>
      </w:r>
      <w:r w:rsidR="006178D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"C:\\var\\folders\\j_\\6yd3g0d9323g56qf75ybxcmh0000gn\\T\\com.microsoft.Word\\WebArchiveCopyPasteTempFiles\\ANl+y+iMDkYPAAAAAElFTkSuQmCC" \* MERGEFORMAT </w:instrText>
      </w:r>
      <w:r w:rsidR="00B21455" w:rsidRPr="00B21455">
        <w:rPr>
          <w:rFonts w:ascii="Times New Roman" w:eastAsia="Times New Roman" w:hAnsi="Times New Roman" w:cs="Times New Roman"/>
          <w:sz w:val="24"/>
          <w:szCs w:val="24"/>
          <w:lang w:eastAsia="en-GB"/>
        </w:rPr>
        <w:fldChar w:fldCharType="end"/>
      </w:r>
    </w:p>
    <w:sectPr w:rsidR="001E0075" w:rsidRPr="00220962" w:rsidSect="00604814">
      <w:headerReference w:type="default" r:id="rId19"/>
      <w:pgSz w:w="11900" w:h="16840"/>
      <w:pgMar w:top="283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9759C" w14:textId="77777777" w:rsidR="001E131B" w:rsidRDefault="001E131B" w:rsidP="00D534D1">
      <w:r>
        <w:separator/>
      </w:r>
    </w:p>
  </w:endnote>
  <w:endnote w:type="continuationSeparator" w:id="0">
    <w:p w14:paraId="3CCE05D8" w14:textId="77777777" w:rsidR="001E131B" w:rsidRDefault="001E131B" w:rsidP="00D5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EE155" w14:textId="77777777" w:rsidR="001E131B" w:rsidRDefault="001E131B" w:rsidP="00D534D1">
      <w:r>
        <w:separator/>
      </w:r>
    </w:p>
  </w:footnote>
  <w:footnote w:type="continuationSeparator" w:id="0">
    <w:p w14:paraId="3D3E79D1" w14:textId="77777777" w:rsidR="001E131B" w:rsidRDefault="001E131B" w:rsidP="00D53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5BB1" w14:textId="768DBC27" w:rsidR="00D534D1" w:rsidRDefault="00173A92">
    <w:pPr>
      <w:pStyle w:val="Header"/>
    </w:pPr>
    <w:r>
      <w:rPr>
        <w:noProof/>
        <w:lang w:eastAsia="en-GB"/>
      </w:rPr>
      <mc:AlternateContent>
        <mc:Choice Requires="wps">
          <w:drawing>
            <wp:anchor distT="0" distB="0" distL="114300" distR="114300" simplePos="0" relativeHeight="251663360" behindDoc="0" locked="0" layoutInCell="1" allowOverlap="1" wp14:anchorId="051FE3F1" wp14:editId="79ED2F04">
              <wp:simplePos x="0" y="0"/>
              <wp:positionH relativeFrom="column">
                <wp:posOffset>3368675</wp:posOffset>
              </wp:positionH>
              <wp:positionV relativeFrom="paragraph">
                <wp:posOffset>-322028</wp:posOffset>
              </wp:positionV>
              <wp:extent cx="3113405" cy="126873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13405" cy="1268730"/>
                      </a:xfrm>
                      <a:prstGeom prst="rect">
                        <a:avLst/>
                      </a:prstGeom>
                      <a:solidFill>
                        <a:schemeClr val="lt1"/>
                      </a:solidFill>
                      <a:ln w="6350">
                        <a:noFill/>
                      </a:ln>
                    </wps:spPr>
                    <wps:txb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1"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@st_edmundsrc</w:t>
                          </w:r>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1FE3F1" id="_x0000_t202" coordsize="21600,21600" o:spt="202" path="m,l,21600r21600,l21600,xe">
              <v:stroke joinstyle="miter"/>
              <v:path gradientshapeok="t" o:connecttype="rect"/>
            </v:shapetype>
            <v:shape id="Text Box 2" o:spid="_x0000_s1034" type="#_x0000_t202" style="position:absolute;margin-left:265.25pt;margin-top:-25.35pt;width:245.15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" fillcolor="white [3201]" stroked="f" strokeweight=".5pt">
              <v:textbo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Queen Street, Little </w:t>
                    </w:r>
                    <w:proofErr w:type="spellStart"/>
                    <w:r w:rsidRPr="00415D6D">
                      <w:rPr>
                        <w:rFonts w:cstheme="minorHAnsi"/>
                        <w:b/>
                        <w:bCs/>
                        <w:color w:val="002060"/>
                        <w:sz w:val="20"/>
                        <w:szCs w:val="20"/>
                      </w:rPr>
                      <w:t>Hulton</w:t>
                    </w:r>
                    <w:proofErr w:type="spellEnd"/>
                    <w:r w:rsidRPr="00415D6D">
                      <w:rPr>
                        <w:rFonts w:cstheme="minorHAnsi"/>
                        <w:b/>
                        <w:bCs/>
                        <w:color w:val="002060"/>
                        <w:sz w:val="20"/>
                        <w:szCs w:val="20"/>
                      </w:rPr>
                      <w:t>,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2"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v:textbox>
            </v:shape>
          </w:pict>
        </mc:Fallback>
      </mc:AlternateContent>
    </w:r>
    <w:r>
      <w:rPr>
        <w:rFonts w:ascii="Century Gothic" w:hAnsi="Century Gothic" w:cs="Tahoma"/>
        <w:noProof/>
        <w:sz w:val="20"/>
        <w:szCs w:val="20"/>
        <w:lang w:eastAsia="en-GB"/>
      </w:rPr>
      <w:drawing>
        <wp:anchor distT="0" distB="0" distL="114300" distR="114300" simplePos="0" relativeHeight="251661312" behindDoc="0" locked="0" layoutInCell="1" allowOverlap="1" wp14:anchorId="204E80DA" wp14:editId="4E3F5C9E">
          <wp:simplePos x="0" y="0"/>
          <wp:positionH relativeFrom="column">
            <wp:posOffset>-521970</wp:posOffset>
          </wp:positionH>
          <wp:positionV relativeFrom="paragraph">
            <wp:posOffset>-387350</wp:posOffset>
          </wp:positionV>
          <wp:extent cx="1045845" cy="1206500"/>
          <wp:effectExtent l="0" t="0" r="1905" b="0"/>
          <wp:wrapSquare wrapText="bothSides"/>
          <wp:docPr id="21" name="Picture 21" descr="School Emblem Prefer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Emblem Preferred Image"/>
                  <pic:cNvPicPr>
                    <a:picLocks noChangeAspect="1" noChangeArrowheads="1"/>
                  </pic:cNvPicPr>
                </pic:nvPicPr>
                <pic:blipFill>
                  <a:blip r:embed="rId3">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04584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33" w:rsidRPr="00D534D1">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1EA2A603" wp14:editId="3B545409">
          <wp:simplePos x="0" y="0"/>
          <wp:positionH relativeFrom="column">
            <wp:posOffset>-887795</wp:posOffset>
          </wp:positionH>
          <wp:positionV relativeFrom="paragraph">
            <wp:posOffset>-273941</wp:posOffset>
          </wp:positionV>
          <wp:extent cx="7567295" cy="1560195"/>
          <wp:effectExtent l="0" t="0" r="1905" b="1905"/>
          <wp:wrapNone/>
          <wp:docPr id="1" name="Picture 1" descr="Image result for blue wave lin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wave line header"/>
                  <pic:cNvPicPr>
                    <a:picLocks noChangeAspect="1" noChangeArrowheads="1"/>
                  </pic:cNvPicPr>
                </pic:nvPicPr>
                <pic:blipFill rotWithShape="1">
                  <a:blip r:embed="rId5">
                    <a:alphaModFix amt="35000"/>
                    <a:extLst>
                      <a:ext uri="{28A0092B-C50C-407E-A947-70E740481C1C}">
                        <a14:useLocalDpi xmlns:a14="http://schemas.microsoft.com/office/drawing/2010/main" val="0"/>
                      </a:ext>
                    </a:extLst>
                  </a:blip>
                  <a:srcRect t="44143"/>
                  <a:stretch/>
                </pic:blipFill>
                <pic:spPr bwMode="auto">
                  <a:xfrm>
                    <a:off x="0" y="0"/>
                    <a:ext cx="7567295"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E18"/>
    <w:multiLevelType w:val="hybridMultilevel"/>
    <w:tmpl w:val="4780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D1"/>
    <w:rsid w:val="000D72C1"/>
    <w:rsid w:val="001009C0"/>
    <w:rsid w:val="00134CA0"/>
    <w:rsid w:val="00173A92"/>
    <w:rsid w:val="001865BF"/>
    <w:rsid w:val="001E0544"/>
    <w:rsid w:val="001E131B"/>
    <w:rsid w:val="00220962"/>
    <w:rsid w:val="002A0DB6"/>
    <w:rsid w:val="002D02E4"/>
    <w:rsid w:val="003E5033"/>
    <w:rsid w:val="00415D6D"/>
    <w:rsid w:val="00423947"/>
    <w:rsid w:val="0053464B"/>
    <w:rsid w:val="00551857"/>
    <w:rsid w:val="0057713E"/>
    <w:rsid w:val="00586F74"/>
    <w:rsid w:val="00604814"/>
    <w:rsid w:val="006178D3"/>
    <w:rsid w:val="00653A57"/>
    <w:rsid w:val="006731E2"/>
    <w:rsid w:val="006F64CF"/>
    <w:rsid w:val="008C69C8"/>
    <w:rsid w:val="008D09E1"/>
    <w:rsid w:val="00AC5FF4"/>
    <w:rsid w:val="00AF221A"/>
    <w:rsid w:val="00B21455"/>
    <w:rsid w:val="00CC0D34"/>
    <w:rsid w:val="00D534D1"/>
    <w:rsid w:val="00D71B51"/>
    <w:rsid w:val="00F23B7D"/>
    <w:rsid w:val="00F5344D"/>
    <w:rsid w:val="00FB490D"/>
    <w:rsid w:val="00FC1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68ED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1">
    <w:name w:val="Unresolved Mention1"/>
    <w:basedOn w:val="DefaultParagraphFont"/>
    <w:uiPriority w:val="99"/>
    <w:rsid w:val="00D534D1"/>
    <w:rPr>
      <w:color w:val="605E5C"/>
      <w:shd w:val="clear" w:color="auto" w:fill="E1DFDD"/>
    </w:rPr>
  </w:style>
  <w:style w:type="character" w:customStyle="1" w:styleId="UnresolvedMention">
    <w:name w:val="Unresolved Mention"/>
    <w:basedOn w:val="DefaultParagraphFont"/>
    <w:uiPriority w:val="99"/>
    <w:semiHidden/>
    <w:unhideWhenUsed/>
    <w:rsid w:val="00B21455"/>
    <w:rPr>
      <w:color w:val="605E5C"/>
      <w:shd w:val="clear" w:color="auto" w:fill="E1DFDD"/>
    </w:rPr>
  </w:style>
  <w:style w:type="paragraph" w:styleId="ListParagraph">
    <w:name w:val="List Paragraph"/>
    <w:basedOn w:val="Normal"/>
    <w:uiPriority w:val="34"/>
    <w:qFormat/>
    <w:rsid w:val="002D02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1">
    <w:name w:val="Unresolved Mention1"/>
    <w:basedOn w:val="DefaultParagraphFont"/>
    <w:uiPriority w:val="99"/>
    <w:rsid w:val="00D534D1"/>
    <w:rPr>
      <w:color w:val="605E5C"/>
      <w:shd w:val="clear" w:color="auto" w:fill="E1DFDD"/>
    </w:rPr>
  </w:style>
  <w:style w:type="character" w:customStyle="1" w:styleId="UnresolvedMention">
    <w:name w:val="Unresolved Mention"/>
    <w:basedOn w:val="DefaultParagraphFont"/>
    <w:uiPriority w:val="99"/>
    <w:semiHidden/>
    <w:unhideWhenUsed/>
    <w:rsid w:val="00B21455"/>
    <w:rPr>
      <w:color w:val="605E5C"/>
      <w:shd w:val="clear" w:color="auto" w:fill="E1DFDD"/>
    </w:rPr>
  </w:style>
  <w:style w:type="paragraph" w:styleId="ListParagraph">
    <w:name w:val="List Paragraph"/>
    <w:basedOn w:val="Normal"/>
    <w:uiPriority w:val="34"/>
    <w:qFormat/>
    <w:rsid w:val="002D02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1327">
      <w:bodyDiv w:val="1"/>
      <w:marLeft w:val="0"/>
      <w:marRight w:val="0"/>
      <w:marTop w:val="0"/>
      <w:marBottom w:val="0"/>
      <w:divBdr>
        <w:top w:val="none" w:sz="0" w:space="0" w:color="auto"/>
        <w:left w:val="none" w:sz="0" w:space="0" w:color="auto"/>
        <w:bottom w:val="none" w:sz="0" w:space="0" w:color="auto"/>
        <w:right w:val="none" w:sz="0" w:space="0" w:color="auto"/>
      </w:divBdr>
    </w:div>
    <w:div w:id="290867669">
      <w:bodyDiv w:val="1"/>
      <w:marLeft w:val="0"/>
      <w:marRight w:val="0"/>
      <w:marTop w:val="0"/>
      <w:marBottom w:val="0"/>
      <w:divBdr>
        <w:top w:val="none" w:sz="0" w:space="0" w:color="auto"/>
        <w:left w:val="none" w:sz="0" w:space="0" w:color="auto"/>
        <w:bottom w:val="none" w:sz="0" w:space="0" w:color="auto"/>
        <w:right w:val="none" w:sz="0" w:space="0" w:color="auto"/>
      </w:divBdr>
    </w:div>
    <w:div w:id="413207712">
      <w:bodyDiv w:val="1"/>
      <w:marLeft w:val="0"/>
      <w:marRight w:val="0"/>
      <w:marTop w:val="0"/>
      <w:marBottom w:val="0"/>
      <w:divBdr>
        <w:top w:val="none" w:sz="0" w:space="0" w:color="auto"/>
        <w:left w:val="none" w:sz="0" w:space="0" w:color="auto"/>
        <w:bottom w:val="none" w:sz="0" w:space="0" w:color="auto"/>
        <w:right w:val="none" w:sz="0" w:space="0" w:color="auto"/>
      </w:divBdr>
    </w:div>
    <w:div w:id="479082592">
      <w:bodyDiv w:val="1"/>
      <w:marLeft w:val="0"/>
      <w:marRight w:val="0"/>
      <w:marTop w:val="0"/>
      <w:marBottom w:val="0"/>
      <w:divBdr>
        <w:top w:val="none" w:sz="0" w:space="0" w:color="auto"/>
        <w:left w:val="none" w:sz="0" w:space="0" w:color="auto"/>
        <w:bottom w:val="none" w:sz="0" w:space="0" w:color="auto"/>
        <w:right w:val="none" w:sz="0" w:space="0" w:color="auto"/>
      </w:divBdr>
    </w:div>
    <w:div w:id="526791460">
      <w:bodyDiv w:val="1"/>
      <w:marLeft w:val="0"/>
      <w:marRight w:val="0"/>
      <w:marTop w:val="0"/>
      <w:marBottom w:val="0"/>
      <w:divBdr>
        <w:top w:val="none" w:sz="0" w:space="0" w:color="auto"/>
        <w:left w:val="none" w:sz="0" w:space="0" w:color="auto"/>
        <w:bottom w:val="none" w:sz="0" w:space="0" w:color="auto"/>
        <w:right w:val="none" w:sz="0" w:space="0" w:color="auto"/>
      </w:divBdr>
    </w:div>
    <w:div w:id="568615098">
      <w:bodyDiv w:val="1"/>
      <w:marLeft w:val="0"/>
      <w:marRight w:val="0"/>
      <w:marTop w:val="0"/>
      <w:marBottom w:val="0"/>
      <w:divBdr>
        <w:top w:val="none" w:sz="0" w:space="0" w:color="auto"/>
        <w:left w:val="none" w:sz="0" w:space="0" w:color="auto"/>
        <w:bottom w:val="none" w:sz="0" w:space="0" w:color="auto"/>
        <w:right w:val="none" w:sz="0" w:space="0" w:color="auto"/>
      </w:divBdr>
    </w:div>
    <w:div w:id="1467427205">
      <w:bodyDiv w:val="1"/>
      <w:marLeft w:val="0"/>
      <w:marRight w:val="0"/>
      <w:marTop w:val="0"/>
      <w:marBottom w:val="0"/>
      <w:divBdr>
        <w:top w:val="none" w:sz="0" w:space="0" w:color="auto"/>
        <w:left w:val="none" w:sz="0" w:space="0" w:color="auto"/>
        <w:bottom w:val="none" w:sz="0" w:space="0" w:color="auto"/>
        <w:right w:val="none" w:sz="0" w:space="0" w:color="auto"/>
      </w:divBdr>
    </w:div>
    <w:div w:id="188620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itwitsforkids.com" TargetMode="External"/><Relationship Id="rId2" Type="http://schemas.openxmlformats.org/officeDocument/2006/relationships/styles" Target="styles.xml"/><Relationship Id="rId16" Type="http://schemas.openxmlformats.org/officeDocument/2006/relationships/hyperlink" Target="http://www.nitwitsforkid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st-edmunds.salford.sch.uk/" TargetMode="External"/><Relationship Id="rId1" Type="http://schemas.openxmlformats.org/officeDocument/2006/relationships/hyperlink" Target="http://www.st-edmunds.salford.sch.uk/" TargetMode="External"/><Relationship Id="rId5" Type="http://schemas.openxmlformats.org/officeDocument/2006/relationships/image" Target="media/image10.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810FA15D</Template>
  <TotalTime>5</TotalTime>
  <Pages>1</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Hilton</dc:creator>
  <cp:lastModifiedBy>Mrs A. Crawshaw</cp:lastModifiedBy>
  <cp:revision>3</cp:revision>
  <dcterms:created xsi:type="dcterms:W3CDTF">2019-09-19T12:48:00Z</dcterms:created>
  <dcterms:modified xsi:type="dcterms:W3CDTF">2019-09-19T12:52:00Z</dcterms:modified>
</cp:coreProperties>
</file>