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319E0" w14:textId="44766398" w:rsidR="00D534D1" w:rsidRPr="00D534D1" w:rsidRDefault="0072216E" w:rsidP="00D534D1">
      <w:pPr>
        <w:rPr>
          <w:rFonts w:ascii="Times New Roman" w:eastAsia="Times New Roman" w:hAnsi="Times New Roman" w:cs="Times New Roman"/>
          <w:lang w:eastAsia="en-GB"/>
        </w:rPr>
      </w:pPr>
      <w:r>
        <w:rPr>
          <w:rFonts w:eastAsia="Times New Roman" w:cstheme="minorHAnsi"/>
          <w:lang w:eastAsia="en-GB"/>
        </w:rPr>
        <w:t>19</w:t>
      </w:r>
      <w:r w:rsidRPr="0072216E">
        <w:rPr>
          <w:rFonts w:eastAsia="Times New Roman" w:cstheme="minorHAnsi"/>
          <w:vertAlign w:val="superscript"/>
          <w:lang w:eastAsia="en-GB"/>
        </w:rPr>
        <w:t>th</w:t>
      </w:r>
      <w:r>
        <w:rPr>
          <w:rFonts w:eastAsia="Times New Roman" w:cstheme="minorHAnsi"/>
          <w:lang w:eastAsia="en-GB"/>
        </w:rPr>
        <w:t xml:space="preserve"> September 2019</w:t>
      </w:r>
      <w:r w:rsidR="00D534D1" w:rsidRPr="00D534D1">
        <w:rPr>
          <w:rFonts w:ascii="Times New Roman" w:eastAsia="Times New Roman" w:hAnsi="Times New Roman" w:cs="Times New Roman"/>
          <w:lang w:eastAsia="en-GB"/>
        </w:rPr>
        <w:fldChar w:fldCharType="begin"/>
      </w:r>
      <w:r w:rsidR="00173A92">
        <w:rPr>
          <w:rFonts w:ascii="Times New Roman" w:eastAsia="Times New Roman" w:hAnsi="Times New Roman" w:cs="Times New Roman"/>
          <w:lang w:eastAsia="en-GB"/>
        </w:rPr>
        <w:instrText xml:space="preserve"> INCLUDEPICTURE "\\\\edmp-sr-001\\var\\folders\\j_\\6yd3g0d9323g56qf75ybxcmh0000gn\\T\\com.microsoft.Word\\WebArchiveCopyPasteTempFiles\\wave-border-png-11.png" \* MERGEFORMAT </w:instrText>
      </w:r>
      <w:r w:rsidR="00D534D1" w:rsidRPr="00D534D1">
        <w:rPr>
          <w:rFonts w:ascii="Times New Roman" w:eastAsia="Times New Roman" w:hAnsi="Times New Roman" w:cs="Times New Roman"/>
          <w:lang w:eastAsia="en-GB"/>
        </w:rPr>
        <w:fldChar w:fldCharType="end"/>
      </w:r>
    </w:p>
    <w:p w14:paraId="01B965FB" w14:textId="6E4D73A3" w:rsidR="001E0075" w:rsidRDefault="003C4B5C">
      <w:r>
        <w:t xml:space="preserve">  </w:t>
      </w:r>
    </w:p>
    <w:p w14:paraId="64821ADD" w14:textId="2C5A2EE0" w:rsidR="003C4B5C" w:rsidRPr="003C4B5C" w:rsidRDefault="003C4B5C" w:rsidP="003C4B5C">
      <w:pPr>
        <w:jc w:val="center"/>
        <w:rPr>
          <w:b/>
          <w:sz w:val="28"/>
          <w:u w:val="single"/>
        </w:rPr>
      </w:pPr>
      <w:r w:rsidRPr="003C4B5C">
        <w:rPr>
          <w:b/>
          <w:sz w:val="28"/>
          <w:u w:val="single"/>
        </w:rPr>
        <w:t>Infor</w:t>
      </w:r>
      <w:bookmarkStart w:id="0" w:name="_GoBack"/>
      <w:bookmarkEnd w:id="0"/>
      <w:r w:rsidRPr="003C4B5C">
        <w:rPr>
          <w:b/>
          <w:sz w:val="28"/>
          <w:u w:val="single"/>
        </w:rPr>
        <w:t>mation about nuts and birthday treats</w:t>
      </w:r>
    </w:p>
    <w:p w14:paraId="465304B9" w14:textId="4610DC75" w:rsidR="0072216E" w:rsidRDefault="00624822">
      <w:r>
        <w:t>Dear Parent/Carer</w:t>
      </w:r>
    </w:p>
    <w:p w14:paraId="79E913EE" w14:textId="77777777" w:rsidR="0072216E" w:rsidRDefault="0072216E"/>
    <w:p w14:paraId="69D7212E" w14:textId="0FE64C06" w:rsidR="0072216E" w:rsidRDefault="0072216E">
      <w:r>
        <w:t>We have taken the decision at Edmund’s RC Primary to become a ‘</w:t>
      </w:r>
      <w:r w:rsidRPr="003C4B5C">
        <w:rPr>
          <w:b/>
          <w:u w:val="single"/>
        </w:rPr>
        <w:t>nut-aware’</w:t>
      </w:r>
      <w:r>
        <w:t xml:space="preserve"> school due to the fact there are </w:t>
      </w:r>
      <w:r w:rsidR="004846E7">
        <w:t>children and adults</w:t>
      </w:r>
      <w:r>
        <w:t xml:space="preserve"> in school who suffer from nut allergies. </w:t>
      </w:r>
    </w:p>
    <w:p w14:paraId="7D20C55D" w14:textId="77777777" w:rsidR="0072216E" w:rsidRDefault="0072216E"/>
    <w:p w14:paraId="4E762F3B" w14:textId="1EFB111D" w:rsidR="0072216E" w:rsidRDefault="0072216E">
      <w:r>
        <w:t xml:space="preserve">People who suffer from nut allergies can develop a severe, potentially life-threatening allergic reaction. If someone has a nut allergy it is not just eating nuts that can cause a severe reaction, just being touched on the skin or smelling the breath of someone who has had nuts or a product containing nuts can trigger anaphylactic shock (which can cause breathing and swallowing difficulties). </w:t>
      </w:r>
    </w:p>
    <w:p w14:paraId="1691650B" w14:textId="77777777" w:rsidR="0072216E" w:rsidRDefault="0072216E"/>
    <w:p w14:paraId="62DE2179" w14:textId="62E23374" w:rsidR="0072216E" w:rsidRDefault="0072216E">
      <w:r>
        <w:t xml:space="preserve">Therefore, we would like to share that we cannot have nuts in school in any form. So please can we ask that you have no nut products in the lunch boxes or brought into the school as treats. </w:t>
      </w:r>
    </w:p>
    <w:p w14:paraId="4F9E1750" w14:textId="77777777" w:rsidR="0072216E" w:rsidRDefault="0072216E"/>
    <w:p w14:paraId="7EF12636" w14:textId="77777777" w:rsidR="0072216E" w:rsidRDefault="0072216E">
      <w:r>
        <w:t>For example:</w:t>
      </w:r>
    </w:p>
    <w:p w14:paraId="32C3CD7B" w14:textId="77777777" w:rsidR="0072216E" w:rsidRDefault="0072216E" w:rsidP="0072216E">
      <w:pPr>
        <w:pStyle w:val="ListParagraph"/>
        <w:numPr>
          <w:ilvl w:val="0"/>
          <w:numId w:val="1"/>
        </w:numPr>
      </w:pPr>
      <w:r>
        <w:t xml:space="preserve">Peanut butter sandwiches </w:t>
      </w:r>
    </w:p>
    <w:p w14:paraId="1ADCD74A" w14:textId="4B7B0974" w:rsidR="0072216E" w:rsidRDefault="0072216E" w:rsidP="0072216E">
      <w:pPr>
        <w:pStyle w:val="ListParagraph"/>
        <w:numPr>
          <w:ilvl w:val="0"/>
          <w:numId w:val="1"/>
        </w:numPr>
      </w:pPr>
      <w:r>
        <w:t xml:space="preserve">Some chocolate spreads </w:t>
      </w:r>
    </w:p>
    <w:p w14:paraId="452C6C9D" w14:textId="77777777" w:rsidR="0072216E" w:rsidRDefault="0072216E" w:rsidP="0072216E">
      <w:pPr>
        <w:pStyle w:val="ListParagraph"/>
        <w:numPr>
          <w:ilvl w:val="0"/>
          <w:numId w:val="1"/>
        </w:numPr>
      </w:pPr>
      <w:r>
        <w:t xml:space="preserve">Some granola bars </w:t>
      </w:r>
    </w:p>
    <w:p w14:paraId="67122E6C" w14:textId="544FAF28" w:rsidR="0072216E" w:rsidRDefault="0072216E" w:rsidP="0072216E">
      <w:pPr>
        <w:pStyle w:val="ListParagraph"/>
        <w:numPr>
          <w:ilvl w:val="0"/>
          <w:numId w:val="1"/>
        </w:numPr>
      </w:pPr>
      <w:r>
        <w:t xml:space="preserve">Cakes that contain nuts </w:t>
      </w:r>
    </w:p>
    <w:p w14:paraId="7507AA31" w14:textId="1FA6BD74" w:rsidR="0072216E" w:rsidRDefault="0072216E" w:rsidP="0072216E">
      <w:pPr>
        <w:pStyle w:val="ListParagraph"/>
        <w:numPr>
          <w:ilvl w:val="0"/>
          <w:numId w:val="1"/>
        </w:numPr>
      </w:pPr>
      <w:r>
        <w:t>Biscuits / Cookies that contain nuts</w:t>
      </w:r>
    </w:p>
    <w:p w14:paraId="39CBBA3B" w14:textId="77777777" w:rsidR="0072216E" w:rsidRDefault="0072216E" w:rsidP="0072216E">
      <w:pPr>
        <w:pStyle w:val="ListParagraph"/>
      </w:pPr>
    </w:p>
    <w:p w14:paraId="392121A2" w14:textId="30D1FD05" w:rsidR="0072216E" w:rsidRDefault="0072216E">
      <w:r>
        <w:t xml:space="preserve">This list is not exhaustive, so please check the packaging of products closely. We appreciate that this is an additional thing to check and we hope that you recognise the importance of it. </w:t>
      </w:r>
    </w:p>
    <w:p w14:paraId="5ABEC79B" w14:textId="77777777" w:rsidR="0072216E" w:rsidRDefault="0072216E"/>
    <w:p w14:paraId="2D42167E" w14:textId="66F5414D" w:rsidR="0072216E" w:rsidRDefault="0072216E">
      <w:r>
        <w:t>I know if this was your child you would expect that we all help, especially as it is a life-threatening condition. If you have any questions, please do not hesitate to speak to a member of staff.</w:t>
      </w:r>
    </w:p>
    <w:p w14:paraId="02E473F9" w14:textId="77777777" w:rsidR="0072216E" w:rsidRDefault="0072216E"/>
    <w:p w14:paraId="1141D20E" w14:textId="067532A7" w:rsidR="0072216E" w:rsidRDefault="0072216E">
      <w:r>
        <w:t xml:space="preserve">Alongside this we would like to share information regarding </w:t>
      </w:r>
      <w:r w:rsidRPr="003C4B5C">
        <w:rPr>
          <w:b/>
          <w:u w:val="single"/>
        </w:rPr>
        <w:t>birthday treats</w:t>
      </w:r>
      <w:r>
        <w:t xml:space="preserve">. </w:t>
      </w:r>
      <w:r w:rsidR="003C4B5C">
        <w:t>Some parents/ carers choose to send a treat in with their children to share with others in the class. If you choose to do this, please can you make sure that the treat provided is small and wrapped so this can be given out easily at the end of the day</w:t>
      </w:r>
      <w:r w:rsidR="00951EAC">
        <w:t xml:space="preserve">.  </w:t>
      </w:r>
      <w:r w:rsidR="00915705">
        <w:t>This allows the person who collects their child to check whether the treat is suitable.</w:t>
      </w:r>
      <w:r w:rsidR="003C4B5C">
        <w:t xml:space="preserve"> We ask that unw</w:t>
      </w:r>
      <w:r w:rsidR="00951EAC">
        <w:t>r</w:t>
      </w:r>
      <w:r w:rsidR="003C4B5C">
        <w:t xml:space="preserve">apped goods, cakes, lollipops and bags of several items not be brought into school. </w:t>
      </w:r>
    </w:p>
    <w:p w14:paraId="37B0874E" w14:textId="77777777" w:rsidR="003C4B5C" w:rsidRDefault="003C4B5C"/>
    <w:p w14:paraId="5B13FFC5" w14:textId="009A4815" w:rsidR="003C4B5C" w:rsidRDefault="003C4B5C">
      <w:r>
        <w:t xml:space="preserve">If you are unsure about what is appropriate to bring into school or have any concerns, please ask any member of staff either on the door in the morning or when collecting at the end of the day and they’ll be happy to clarify what can and cannot be brought into school. </w:t>
      </w:r>
    </w:p>
    <w:p w14:paraId="5924D1C9" w14:textId="77777777" w:rsidR="00915705" w:rsidRDefault="00915705"/>
    <w:p w14:paraId="2DA7F224" w14:textId="1F8D7F07" w:rsidR="003C4B5C" w:rsidRDefault="003C4B5C">
      <w:r>
        <w:t>Thank you for your support with both these matters.</w:t>
      </w:r>
    </w:p>
    <w:p w14:paraId="124EE02D" w14:textId="77777777" w:rsidR="003C4B5C" w:rsidRDefault="003C4B5C"/>
    <w:p w14:paraId="76FACD66" w14:textId="2EDEAB12" w:rsidR="003C4B5C" w:rsidRDefault="003C4B5C">
      <w:r>
        <w:t>Miss L Moran</w:t>
      </w:r>
    </w:p>
    <w:p w14:paraId="7490F0CC" w14:textId="77777777" w:rsidR="00915705" w:rsidRDefault="00915705"/>
    <w:p w14:paraId="0EA6C4F5" w14:textId="2F5590A1" w:rsidR="003C4B5C" w:rsidRDefault="003C4B5C">
      <w:r>
        <w:t>Head of School</w:t>
      </w:r>
    </w:p>
    <w:sectPr w:rsidR="003C4B5C" w:rsidSect="003C4B5C">
      <w:headerReference w:type="default" r:id="rId8"/>
      <w:pgSz w:w="11900" w:h="16840"/>
      <w:pgMar w:top="2836" w:right="144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32E2A" w14:textId="77777777" w:rsidR="001D165B" w:rsidRDefault="001D165B" w:rsidP="00D534D1">
      <w:r>
        <w:separator/>
      </w:r>
    </w:p>
  </w:endnote>
  <w:endnote w:type="continuationSeparator" w:id="0">
    <w:p w14:paraId="45CED21A" w14:textId="77777777" w:rsidR="001D165B" w:rsidRDefault="001D165B" w:rsidP="00D5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82E917" w14:textId="77777777" w:rsidR="001D165B" w:rsidRDefault="001D165B" w:rsidP="00D534D1">
      <w:r>
        <w:separator/>
      </w:r>
    </w:p>
  </w:footnote>
  <w:footnote w:type="continuationSeparator" w:id="0">
    <w:p w14:paraId="1FAB2A9A" w14:textId="77777777" w:rsidR="001D165B" w:rsidRDefault="001D165B" w:rsidP="00D53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25BB1" w14:textId="4DE08319" w:rsidR="00D534D1" w:rsidRDefault="00173A92">
    <w:pPr>
      <w:pStyle w:val="Header"/>
    </w:pPr>
    <w:r>
      <w:rPr>
        <w:noProof/>
        <w:lang w:eastAsia="en-GB"/>
      </w:rPr>
      <mc:AlternateContent>
        <mc:Choice Requires="wps">
          <w:drawing>
            <wp:anchor distT="0" distB="0" distL="114300" distR="114300" simplePos="0" relativeHeight="251663360" behindDoc="0" locked="0" layoutInCell="1" allowOverlap="1" wp14:anchorId="051FE3F1" wp14:editId="79ED2F04">
              <wp:simplePos x="0" y="0"/>
              <wp:positionH relativeFrom="column">
                <wp:posOffset>3368675</wp:posOffset>
              </wp:positionH>
              <wp:positionV relativeFrom="paragraph">
                <wp:posOffset>-322028</wp:posOffset>
              </wp:positionV>
              <wp:extent cx="3113405" cy="126873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3113405" cy="1268730"/>
                      </a:xfrm>
                      <a:prstGeom prst="rect">
                        <a:avLst/>
                      </a:prstGeom>
                      <a:solidFill>
                        <a:schemeClr val="lt1"/>
                      </a:solidFill>
                      <a:ln w="6350">
                        <a:noFill/>
                      </a:ln>
                    </wps:spPr>
                    <wps:txbx>
                      <w:txbxContent>
                        <w:p w14:paraId="111D9DD7"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Queen Street, Little Hulton, Salford M38 0WH</w:t>
                          </w:r>
                        </w:p>
                        <w:p w14:paraId="383D025E"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Tel: 0161 921 1940</w:t>
                          </w:r>
                        </w:p>
                        <w:p w14:paraId="1790B202"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E-mail: stedmunds.rcprimaryschool@salford.gov.uk</w:t>
                          </w:r>
                        </w:p>
                        <w:p w14:paraId="2509B2BF"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 xml:space="preserve">Website: </w:t>
                          </w:r>
                          <w:hyperlink r:id="rId1" w:history="1">
                            <w:r w:rsidRPr="00415D6D">
                              <w:rPr>
                                <w:rStyle w:val="Hyperlink"/>
                                <w:rFonts w:cstheme="minorHAnsi"/>
                                <w:b/>
                                <w:bCs/>
                                <w:color w:val="002060"/>
                                <w:sz w:val="20"/>
                                <w:szCs w:val="20"/>
                              </w:rPr>
                              <w:t>www.st-edmunds.salford.sch.uk/</w:t>
                            </w:r>
                          </w:hyperlink>
                        </w:p>
                        <w:p w14:paraId="001B0FD3"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Twitter: @</w:t>
                          </w:r>
                          <w:proofErr w:type="spellStart"/>
                          <w:r w:rsidRPr="00415D6D">
                            <w:rPr>
                              <w:rFonts w:cstheme="minorHAnsi"/>
                              <w:b/>
                              <w:bCs/>
                              <w:color w:val="002060"/>
                              <w:sz w:val="20"/>
                              <w:szCs w:val="20"/>
                            </w:rPr>
                            <w:t>st_edmundsrc</w:t>
                          </w:r>
                          <w:proofErr w:type="spellEnd"/>
                        </w:p>
                        <w:p w14:paraId="293ABB3D" w14:textId="6CAD1F55" w:rsidR="00D534D1" w:rsidRPr="00415D6D" w:rsidRDefault="00D534D1" w:rsidP="003E5033">
                          <w:pPr>
                            <w:pStyle w:val="Header"/>
                            <w:jc w:val="right"/>
                            <w:rPr>
                              <w:rFonts w:cstheme="minorHAnsi"/>
                              <w:b/>
                              <w:bCs/>
                              <w:color w:val="002060"/>
                              <w:sz w:val="20"/>
                              <w:szCs w:val="20"/>
                            </w:rPr>
                          </w:pPr>
                          <w:r w:rsidRPr="00415D6D">
                            <w:rPr>
                              <w:rFonts w:cstheme="minorHAnsi"/>
                              <w:b/>
                              <w:bCs/>
                              <w:color w:val="002060"/>
                              <w:sz w:val="20"/>
                              <w:szCs w:val="20"/>
                            </w:rPr>
                            <w:t>Executive Headteacher Mrs C. Harrison</w:t>
                          </w:r>
                        </w:p>
                        <w:p w14:paraId="4D2DE5BB" w14:textId="77777777" w:rsidR="00D534D1" w:rsidRPr="00415D6D" w:rsidRDefault="00D534D1" w:rsidP="003E5033">
                          <w:pPr>
                            <w:jc w:val="right"/>
                            <w:rPr>
                              <w:b/>
                              <w:bCs/>
                              <w:color w:val="002060"/>
                            </w:rPr>
                          </w:pPr>
                          <w:r w:rsidRPr="00415D6D">
                            <w:rPr>
                              <w:rFonts w:cstheme="minorHAnsi"/>
                              <w:b/>
                              <w:bCs/>
                              <w:color w:val="002060"/>
                              <w:sz w:val="20"/>
                              <w:szCs w:val="20"/>
                            </w:rPr>
                            <w:t>Head of School Miss L. Moran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51FE3F1" id="_x0000_t202" coordsize="21600,21600" o:spt="202" path="m,l,21600r21600,l21600,xe">
              <v:stroke joinstyle="miter"/>
              <v:path gradientshapeok="t" o:connecttype="rect"/>
            </v:shapetype>
            <v:shape id="Text Box 2" o:spid="_x0000_s1026" type="#_x0000_t202" style="position:absolute;margin-left:265.25pt;margin-top:-25.35pt;width:245.15pt;height:9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" fillcolor="white [3201]" stroked="f" strokeweight=".5pt">
              <v:textbox>
                <w:txbxContent>
                  <w:p w14:paraId="111D9DD7"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Queen Street, Little Hulton, Salford M38 0WH</w:t>
                    </w:r>
                  </w:p>
                  <w:p w14:paraId="383D025E"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Tel: 0161 921 1940</w:t>
                    </w:r>
                  </w:p>
                  <w:p w14:paraId="1790B202"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E-mail: stedmunds.rcprimaryschool@salford.gov.uk</w:t>
                    </w:r>
                  </w:p>
                  <w:p w14:paraId="2509B2BF"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 xml:space="preserve">Website: </w:t>
                    </w:r>
                    <w:hyperlink r:id="rId2" w:history="1">
                      <w:r w:rsidRPr="00415D6D">
                        <w:rPr>
                          <w:rStyle w:val="Hyperlink"/>
                          <w:rFonts w:cstheme="minorHAnsi"/>
                          <w:b/>
                          <w:bCs/>
                          <w:color w:val="002060"/>
                          <w:sz w:val="20"/>
                          <w:szCs w:val="20"/>
                        </w:rPr>
                        <w:t>www.st-edmunds.salford.sch.uk/</w:t>
                      </w:r>
                    </w:hyperlink>
                  </w:p>
                  <w:p w14:paraId="001B0FD3" w14:textId="77777777" w:rsidR="00D534D1" w:rsidRPr="00415D6D" w:rsidRDefault="00D534D1" w:rsidP="003E5033">
                    <w:pPr>
                      <w:jc w:val="right"/>
                      <w:rPr>
                        <w:rFonts w:cstheme="minorHAnsi"/>
                        <w:b/>
                        <w:bCs/>
                        <w:color w:val="002060"/>
                        <w:sz w:val="20"/>
                        <w:szCs w:val="20"/>
                      </w:rPr>
                    </w:pPr>
                    <w:r w:rsidRPr="00415D6D">
                      <w:rPr>
                        <w:rFonts w:cstheme="minorHAnsi"/>
                        <w:b/>
                        <w:bCs/>
                        <w:color w:val="002060"/>
                        <w:sz w:val="20"/>
                        <w:szCs w:val="20"/>
                      </w:rPr>
                      <w:t>Twitter: @</w:t>
                    </w:r>
                    <w:proofErr w:type="spellStart"/>
                    <w:r w:rsidRPr="00415D6D">
                      <w:rPr>
                        <w:rFonts w:cstheme="minorHAnsi"/>
                        <w:b/>
                        <w:bCs/>
                        <w:color w:val="002060"/>
                        <w:sz w:val="20"/>
                        <w:szCs w:val="20"/>
                      </w:rPr>
                      <w:t>st_edmundsrc</w:t>
                    </w:r>
                    <w:proofErr w:type="spellEnd"/>
                  </w:p>
                  <w:p w14:paraId="293ABB3D" w14:textId="6CAD1F55" w:rsidR="00D534D1" w:rsidRPr="00415D6D" w:rsidRDefault="00D534D1" w:rsidP="003E5033">
                    <w:pPr>
                      <w:pStyle w:val="Header"/>
                      <w:jc w:val="right"/>
                      <w:rPr>
                        <w:rFonts w:cstheme="minorHAnsi"/>
                        <w:b/>
                        <w:bCs/>
                        <w:color w:val="002060"/>
                        <w:sz w:val="20"/>
                        <w:szCs w:val="20"/>
                      </w:rPr>
                    </w:pPr>
                    <w:r w:rsidRPr="00415D6D">
                      <w:rPr>
                        <w:rFonts w:cstheme="minorHAnsi"/>
                        <w:b/>
                        <w:bCs/>
                        <w:color w:val="002060"/>
                        <w:sz w:val="20"/>
                        <w:szCs w:val="20"/>
                      </w:rPr>
                      <w:t>Executive Headteacher Mrs C. Harrison</w:t>
                    </w:r>
                  </w:p>
                  <w:p w14:paraId="4D2DE5BB" w14:textId="77777777" w:rsidR="00D534D1" w:rsidRPr="00415D6D" w:rsidRDefault="00D534D1" w:rsidP="003E5033">
                    <w:pPr>
                      <w:jc w:val="right"/>
                      <w:rPr>
                        <w:b/>
                        <w:bCs/>
                        <w:color w:val="002060"/>
                      </w:rPr>
                    </w:pPr>
                    <w:r w:rsidRPr="00415D6D">
                      <w:rPr>
                        <w:rFonts w:cstheme="minorHAnsi"/>
                        <w:b/>
                        <w:bCs/>
                        <w:color w:val="002060"/>
                        <w:sz w:val="20"/>
                        <w:szCs w:val="20"/>
                      </w:rPr>
                      <w:t>Head of School Miss L. Moran</w:t>
                    </w:r>
                  </w:p>
                </w:txbxContent>
              </v:textbox>
            </v:shape>
          </w:pict>
        </mc:Fallback>
      </mc:AlternateContent>
    </w:r>
    <w:r>
      <w:rPr>
        <w:rFonts w:ascii="Century Gothic" w:hAnsi="Century Gothic" w:cs="Tahoma"/>
        <w:noProof/>
        <w:sz w:val="20"/>
        <w:szCs w:val="20"/>
        <w:lang w:eastAsia="en-GB"/>
      </w:rPr>
      <w:drawing>
        <wp:anchor distT="0" distB="0" distL="114300" distR="114300" simplePos="0" relativeHeight="251661312" behindDoc="0" locked="0" layoutInCell="1" allowOverlap="1" wp14:anchorId="204E80DA" wp14:editId="768BB21D">
          <wp:simplePos x="0" y="0"/>
          <wp:positionH relativeFrom="column">
            <wp:posOffset>-521970</wp:posOffset>
          </wp:positionH>
          <wp:positionV relativeFrom="paragraph">
            <wp:posOffset>-387350</wp:posOffset>
          </wp:positionV>
          <wp:extent cx="1045845" cy="1206500"/>
          <wp:effectExtent l="0" t="0" r="1905" b="0"/>
          <wp:wrapSquare wrapText="bothSides"/>
          <wp:docPr id="21" name="Picture 21" descr="School Emblem Prefer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Emblem Preferred Image"/>
                  <pic:cNvPicPr>
                    <a:picLocks noChangeAspect="1" noChangeArrowheads="1"/>
                  </pic:cNvPicPr>
                </pic:nvPicPr>
                <pic:blipFill>
                  <a:blip r:embed="rId3">
                    <a:extLst>
                      <a:ext uri="{BEBA8EAE-BF5A-486C-A8C5-ECC9F3942E4B}">
                        <a14:imgProps xmlns:a14="http://schemas.microsoft.com/office/drawing/2010/main">
                          <a14:imgLayer r:embed="rId4">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04584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1551D1"/>
    <w:multiLevelType w:val="hybridMultilevel"/>
    <w:tmpl w:val="0F8E1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4D1"/>
    <w:rsid w:val="001009C0"/>
    <w:rsid w:val="00134CA0"/>
    <w:rsid w:val="00173A92"/>
    <w:rsid w:val="001D165B"/>
    <w:rsid w:val="001E0544"/>
    <w:rsid w:val="003C4B5C"/>
    <w:rsid w:val="003E5033"/>
    <w:rsid w:val="00415D6D"/>
    <w:rsid w:val="00423947"/>
    <w:rsid w:val="004846E7"/>
    <w:rsid w:val="00551857"/>
    <w:rsid w:val="00586F74"/>
    <w:rsid w:val="00603B4D"/>
    <w:rsid w:val="00604814"/>
    <w:rsid w:val="00624822"/>
    <w:rsid w:val="00652446"/>
    <w:rsid w:val="006731E2"/>
    <w:rsid w:val="006F64CF"/>
    <w:rsid w:val="0072216E"/>
    <w:rsid w:val="008C69C8"/>
    <w:rsid w:val="00915705"/>
    <w:rsid w:val="00951EAC"/>
    <w:rsid w:val="00CC0D34"/>
    <w:rsid w:val="00D26B38"/>
    <w:rsid w:val="00D534D1"/>
    <w:rsid w:val="00F23B7D"/>
    <w:rsid w:val="00F53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68EDD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4D1"/>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4D1"/>
    <w:pPr>
      <w:tabs>
        <w:tab w:val="center" w:pos="4680"/>
        <w:tab w:val="right" w:pos="9360"/>
      </w:tabs>
    </w:pPr>
    <w:rPr>
      <w:sz w:val="24"/>
      <w:szCs w:val="24"/>
    </w:rPr>
  </w:style>
  <w:style w:type="character" w:customStyle="1" w:styleId="HeaderChar">
    <w:name w:val="Header Char"/>
    <w:basedOn w:val="DefaultParagraphFont"/>
    <w:link w:val="Header"/>
    <w:uiPriority w:val="99"/>
    <w:rsid w:val="00D534D1"/>
  </w:style>
  <w:style w:type="paragraph" w:styleId="Footer">
    <w:name w:val="footer"/>
    <w:basedOn w:val="Normal"/>
    <w:link w:val="FooterChar"/>
    <w:uiPriority w:val="99"/>
    <w:unhideWhenUsed/>
    <w:rsid w:val="00D534D1"/>
    <w:pPr>
      <w:tabs>
        <w:tab w:val="center" w:pos="4680"/>
        <w:tab w:val="right" w:pos="9360"/>
      </w:tabs>
    </w:pPr>
    <w:rPr>
      <w:sz w:val="24"/>
      <w:szCs w:val="24"/>
    </w:rPr>
  </w:style>
  <w:style w:type="character" w:customStyle="1" w:styleId="FooterChar">
    <w:name w:val="Footer Char"/>
    <w:basedOn w:val="DefaultParagraphFont"/>
    <w:link w:val="Footer"/>
    <w:uiPriority w:val="99"/>
    <w:rsid w:val="00D534D1"/>
  </w:style>
  <w:style w:type="character" w:styleId="Hyperlink">
    <w:name w:val="Hyperlink"/>
    <w:basedOn w:val="DefaultParagraphFont"/>
    <w:uiPriority w:val="99"/>
    <w:unhideWhenUsed/>
    <w:rsid w:val="00D534D1"/>
    <w:rPr>
      <w:color w:val="0563C1" w:themeColor="hyperlink"/>
      <w:u w:val="single"/>
    </w:rPr>
  </w:style>
  <w:style w:type="character" w:customStyle="1" w:styleId="UnresolvedMention1">
    <w:name w:val="Unresolved Mention1"/>
    <w:basedOn w:val="DefaultParagraphFont"/>
    <w:uiPriority w:val="99"/>
    <w:rsid w:val="00D534D1"/>
    <w:rPr>
      <w:color w:val="605E5C"/>
      <w:shd w:val="clear" w:color="auto" w:fill="E1DFDD"/>
    </w:rPr>
  </w:style>
  <w:style w:type="paragraph" w:styleId="ListParagraph">
    <w:name w:val="List Paragraph"/>
    <w:basedOn w:val="Normal"/>
    <w:uiPriority w:val="34"/>
    <w:qFormat/>
    <w:rsid w:val="0072216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4D1"/>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4D1"/>
    <w:pPr>
      <w:tabs>
        <w:tab w:val="center" w:pos="4680"/>
        <w:tab w:val="right" w:pos="9360"/>
      </w:tabs>
    </w:pPr>
    <w:rPr>
      <w:sz w:val="24"/>
      <w:szCs w:val="24"/>
    </w:rPr>
  </w:style>
  <w:style w:type="character" w:customStyle="1" w:styleId="HeaderChar">
    <w:name w:val="Header Char"/>
    <w:basedOn w:val="DefaultParagraphFont"/>
    <w:link w:val="Header"/>
    <w:uiPriority w:val="99"/>
    <w:rsid w:val="00D534D1"/>
  </w:style>
  <w:style w:type="paragraph" w:styleId="Footer">
    <w:name w:val="footer"/>
    <w:basedOn w:val="Normal"/>
    <w:link w:val="FooterChar"/>
    <w:uiPriority w:val="99"/>
    <w:unhideWhenUsed/>
    <w:rsid w:val="00D534D1"/>
    <w:pPr>
      <w:tabs>
        <w:tab w:val="center" w:pos="4680"/>
        <w:tab w:val="right" w:pos="9360"/>
      </w:tabs>
    </w:pPr>
    <w:rPr>
      <w:sz w:val="24"/>
      <w:szCs w:val="24"/>
    </w:rPr>
  </w:style>
  <w:style w:type="character" w:customStyle="1" w:styleId="FooterChar">
    <w:name w:val="Footer Char"/>
    <w:basedOn w:val="DefaultParagraphFont"/>
    <w:link w:val="Footer"/>
    <w:uiPriority w:val="99"/>
    <w:rsid w:val="00D534D1"/>
  </w:style>
  <w:style w:type="character" w:styleId="Hyperlink">
    <w:name w:val="Hyperlink"/>
    <w:basedOn w:val="DefaultParagraphFont"/>
    <w:uiPriority w:val="99"/>
    <w:unhideWhenUsed/>
    <w:rsid w:val="00D534D1"/>
    <w:rPr>
      <w:color w:val="0563C1" w:themeColor="hyperlink"/>
      <w:u w:val="single"/>
    </w:rPr>
  </w:style>
  <w:style w:type="character" w:customStyle="1" w:styleId="UnresolvedMention1">
    <w:name w:val="Unresolved Mention1"/>
    <w:basedOn w:val="DefaultParagraphFont"/>
    <w:uiPriority w:val="99"/>
    <w:rsid w:val="00D534D1"/>
    <w:rPr>
      <w:color w:val="605E5C"/>
      <w:shd w:val="clear" w:color="auto" w:fill="E1DFDD"/>
    </w:rPr>
  </w:style>
  <w:style w:type="paragraph" w:styleId="ListParagraph">
    <w:name w:val="List Paragraph"/>
    <w:basedOn w:val="Normal"/>
    <w:uiPriority w:val="34"/>
    <w:qFormat/>
    <w:rsid w:val="007221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8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st-edmunds.salford.sch.uk/" TargetMode="External"/><Relationship Id="rId1" Type="http://schemas.openxmlformats.org/officeDocument/2006/relationships/hyperlink" Target="http://www.st-edmunds.salford.sch.uk/" TargetMode="External"/><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B410F99A</Template>
  <TotalTime>44</TotalTime>
  <Pages>1</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Hilton</dc:creator>
  <cp:lastModifiedBy>Mrs A. Crawshaw</cp:lastModifiedBy>
  <cp:revision>3</cp:revision>
  <cp:lastPrinted>2019-09-19T09:46:00Z</cp:lastPrinted>
  <dcterms:created xsi:type="dcterms:W3CDTF">2019-09-19T07:58:00Z</dcterms:created>
  <dcterms:modified xsi:type="dcterms:W3CDTF">2019-09-19T10:19:00Z</dcterms:modified>
</cp:coreProperties>
</file>